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694"/>
      </w:tblGrid>
      <w:tr w:rsidR="00430EEA" w:rsidTr="009B7C4B">
        <w:tc>
          <w:tcPr>
            <w:tcW w:w="9694" w:type="dxa"/>
            <w:shd w:val="clear" w:color="auto" w:fill="000000"/>
          </w:tcPr>
          <w:p w:rsidR="00430EEA" w:rsidRPr="009B7C4B" w:rsidRDefault="00430EEA" w:rsidP="009B7C4B">
            <w:pPr>
              <w:snapToGrid w:val="0"/>
              <w:jc w:val="center"/>
              <w:rPr>
                <w:rFonts w:ascii="華康鐵線龍門 Std W3" w:eastAsia="華康鐵線龍門 Std W3" w:hAnsi="華康鐵線龍門 Std W3"/>
                <w:spacing w:val="-20"/>
                <w:sz w:val="32"/>
                <w:szCs w:val="32"/>
              </w:rPr>
            </w:pPr>
            <w:r w:rsidRPr="009B7C4B">
              <w:rPr>
                <w:rFonts w:ascii="標楷體" w:eastAsia="標楷體" w:hAnsi="標楷體" w:hint="eastAsia"/>
                <w:b/>
                <w:sz w:val="32"/>
                <w:szCs w:val="32"/>
              </w:rPr>
              <w:t>財團法人原住民族文化事業基金會</w:t>
            </w: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6" type="#_x0000_t75" style="position:absolute;left:0;text-align:left;margin-left:-7.85pt;margin-top:-60.65pt;width:175.7pt;height:57.45pt;z-index:251658240;visibility:visible;mso-position-horizontal-relative:text;mso-position-vertical-relative:text">
                  <v:imagedata r:id="rId7" o:title="" chromakey="#fffffe"/>
                </v:shape>
              </w:pict>
            </w:r>
            <w:r w:rsidRPr="009B7C4B">
              <w:rPr>
                <w:rFonts w:ascii="Times New Roman" w:eastAsia="標楷體" w:hAnsi="Times New Roman"/>
                <w:b/>
                <w:bCs/>
                <w:sz w:val="32"/>
                <w:szCs w:val="32"/>
              </w:rPr>
              <w:t>105</w:t>
            </w:r>
            <w:r w:rsidRPr="009B7C4B">
              <w:rPr>
                <w:rFonts w:ascii="Times New Roman" w:eastAsia="標楷體" w:hAnsi="標楷體" w:hint="eastAsia"/>
                <w:b/>
                <w:bCs/>
                <w:sz w:val="32"/>
                <w:szCs w:val="32"/>
              </w:rPr>
              <w:t>年度補助業務宣導說明會</w:t>
            </w:r>
          </w:p>
        </w:tc>
      </w:tr>
    </w:tbl>
    <w:p w:rsidR="00430EEA" w:rsidRPr="00B33DE7" w:rsidRDefault="00430EEA" w:rsidP="00186C6A">
      <w:pPr>
        <w:spacing w:before="240"/>
        <w:ind w:firstLineChars="200" w:firstLine="480"/>
        <w:rPr>
          <w:rFonts w:ascii="Times New Roman" w:hAnsi="Times New Roman"/>
          <w:szCs w:val="24"/>
        </w:rPr>
      </w:pPr>
      <w:r w:rsidRPr="00B33DE7">
        <w:rPr>
          <w:rFonts w:ascii="Times New Roman" w:hAnsi="新細明體" w:hint="eastAsia"/>
          <w:szCs w:val="24"/>
        </w:rPr>
        <w:t>這</w:t>
      </w:r>
      <w:r w:rsidRPr="00B33DE7">
        <w:rPr>
          <w:rFonts w:ascii="Times New Roman" w:hAnsi="Times New Roman"/>
          <w:szCs w:val="24"/>
        </w:rPr>
        <w:t>6</w:t>
      </w:r>
      <w:r w:rsidRPr="00B33DE7">
        <w:rPr>
          <w:rFonts w:ascii="Times New Roman" w:hAnsi="新細明體" w:hint="eastAsia"/>
          <w:szCs w:val="24"/>
        </w:rPr>
        <w:t>年來，我們看到族人們從文字書寫到多媒體，從雕刀到畫筆，從織藝到編藝，從家居設計到裝置藝術，從廣場唱跳到舞台展演，文化表現的形式日趨多元，並透過多元的載體傳遞原住民文化。</w:t>
      </w:r>
    </w:p>
    <w:p w:rsidR="00430EEA" w:rsidRPr="00781148" w:rsidRDefault="00430EEA" w:rsidP="00781148">
      <w:pPr>
        <w:ind w:firstLineChars="200" w:firstLine="480"/>
        <w:rPr>
          <w:rFonts w:ascii="Times New Roman" w:hAnsi="新細明體"/>
          <w:kern w:val="0"/>
          <w:szCs w:val="24"/>
        </w:rPr>
      </w:pPr>
      <w:r w:rsidRPr="009B7ED8">
        <w:rPr>
          <w:rFonts w:ascii="Times New Roman" w:hAnsi="新細明體"/>
          <w:szCs w:val="24"/>
        </w:rPr>
        <w:t>105</w:t>
      </w:r>
      <w:r w:rsidRPr="00B33DE7">
        <w:rPr>
          <w:rFonts w:ascii="Times New Roman" w:hAnsi="新細明體" w:hint="eastAsia"/>
          <w:szCs w:val="24"/>
        </w:rPr>
        <w:t>年度文化藝術常態補助開跑了</w:t>
      </w:r>
      <w:r w:rsidRPr="009B7ED8">
        <w:rPr>
          <w:rFonts w:ascii="Times New Roman" w:hAnsi="新細明體" w:hint="eastAsia"/>
          <w:szCs w:val="24"/>
        </w:rPr>
        <w:t>！</w:t>
      </w:r>
      <w:r>
        <w:rPr>
          <w:rFonts w:ascii="Times New Roman" w:hAnsi="新細明體" w:hint="eastAsia"/>
          <w:szCs w:val="24"/>
        </w:rPr>
        <w:t>這次</w:t>
      </w:r>
      <w:r w:rsidRPr="009B7ED8">
        <w:rPr>
          <w:rFonts w:ascii="Times New Roman" w:hAnsi="新細明體" w:hint="eastAsia"/>
          <w:szCs w:val="24"/>
        </w:rPr>
        <w:t>特別增加創作及展演的核補金額，並</w:t>
      </w:r>
      <w:r>
        <w:rPr>
          <w:rFonts w:ascii="Times New Roman" w:hAnsi="新細明體" w:hint="eastAsia"/>
          <w:szCs w:val="24"/>
        </w:rPr>
        <w:t>針對</w:t>
      </w:r>
      <w:r w:rsidRPr="009B7ED8">
        <w:rPr>
          <w:rFonts w:ascii="Times New Roman" w:hAnsi="新細明體" w:hint="eastAsia"/>
          <w:szCs w:val="24"/>
        </w:rPr>
        <w:t>第一次申請或未曾核補者</w:t>
      </w:r>
      <w:r>
        <w:rPr>
          <w:rFonts w:ascii="Times New Roman" w:hAnsi="新細明體" w:hint="eastAsia"/>
          <w:szCs w:val="24"/>
        </w:rPr>
        <w:t>提供相關宣傳資源。</w:t>
      </w:r>
      <w:r w:rsidRPr="00B33DE7">
        <w:rPr>
          <w:rFonts w:ascii="Times New Roman" w:hAnsi="新細明體" w:hint="eastAsia"/>
          <w:szCs w:val="24"/>
        </w:rPr>
        <w:t>誠摯邀請您瞭解最新資訊，</w:t>
      </w:r>
      <w:r>
        <w:rPr>
          <w:rFonts w:ascii="Times New Roman" w:hAnsi="新細明體" w:hint="eastAsia"/>
          <w:szCs w:val="24"/>
        </w:rPr>
        <w:t>透過</w:t>
      </w:r>
      <w:r w:rsidRPr="00B33DE7">
        <w:rPr>
          <w:rFonts w:ascii="Times New Roman" w:hAnsi="新細明體" w:hint="eastAsia"/>
          <w:kern w:val="0"/>
          <w:szCs w:val="24"/>
        </w:rPr>
        <w:t>創作、出版、調查與研究、國際文化交流、研習活動、演出或展覽</w:t>
      </w:r>
      <w:r>
        <w:rPr>
          <w:rFonts w:ascii="Times New Roman" w:hAnsi="新細明體" w:hint="eastAsia"/>
          <w:kern w:val="0"/>
          <w:szCs w:val="24"/>
        </w:rPr>
        <w:t>等計畫</w:t>
      </w:r>
      <w:r w:rsidRPr="00B33DE7">
        <w:rPr>
          <w:rFonts w:ascii="Times New Roman" w:hAnsi="新細明體" w:hint="eastAsia"/>
          <w:kern w:val="0"/>
          <w:szCs w:val="24"/>
        </w:rPr>
        <w:t>，</w:t>
      </w:r>
      <w:r>
        <w:rPr>
          <w:rFonts w:ascii="Times New Roman" w:hAnsi="新細明體" w:hint="eastAsia"/>
          <w:kern w:val="0"/>
          <w:szCs w:val="24"/>
        </w:rPr>
        <w:t>成就自我，服務族群</w:t>
      </w:r>
      <w:r w:rsidRPr="00B33DE7">
        <w:rPr>
          <w:rFonts w:ascii="Times New Roman" w:hAnsi="新細明體" w:hint="eastAsia"/>
          <w:kern w:val="0"/>
          <w:szCs w:val="24"/>
        </w:rPr>
        <w:t>，</w:t>
      </w:r>
      <w:r>
        <w:rPr>
          <w:rFonts w:ascii="Times New Roman" w:hAnsi="新細明體" w:hint="eastAsia"/>
          <w:kern w:val="0"/>
          <w:szCs w:val="24"/>
        </w:rPr>
        <w:t>引領</w:t>
      </w:r>
      <w:r w:rsidRPr="00B33DE7">
        <w:rPr>
          <w:rFonts w:ascii="Times New Roman" w:hAnsi="新細明體" w:hint="eastAsia"/>
          <w:kern w:val="0"/>
          <w:szCs w:val="24"/>
        </w:rPr>
        <w:t>大眾</w:t>
      </w:r>
      <w:r>
        <w:rPr>
          <w:rFonts w:ascii="Times New Roman" w:hAnsi="新細明體" w:hint="eastAsia"/>
          <w:kern w:val="0"/>
          <w:szCs w:val="24"/>
        </w:rPr>
        <w:t>認識原住民傳統智慧與優</w:t>
      </w:r>
      <w:r w:rsidRPr="00B33DE7">
        <w:rPr>
          <w:rFonts w:ascii="Times New Roman" w:hAnsi="新細明體" w:hint="eastAsia"/>
          <w:kern w:val="0"/>
          <w:szCs w:val="24"/>
        </w:rPr>
        <w:t>美文化</w:t>
      </w:r>
      <w:r w:rsidRPr="00B33DE7">
        <w:rPr>
          <w:rFonts w:ascii="Times New Roman" w:hAnsi="新細明體" w:hint="eastAsia"/>
          <w:szCs w:val="24"/>
        </w:rPr>
        <w:t>。</w:t>
      </w:r>
    </w:p>
    <w:p w:rsidR="00430EEA" w:rsidRDefault="00430EEA" w:rsidP="007D157D">
      <w:pPr>
        <w:snapToGrid w:val="0"/>
        <w:spacing w:before="240" w:line="276" w:lineRule="auto"/>
        <w:rPr>
          <w:rFonts w:ascii="微軟正黑體" w:eastAsia="微軟正黑體" w:hAnsi="微軟正黑體"/>
          <w:b/>
          <w:bCs/>
          <w:szCs w:val="24"/>
        </w:rPr>
      </w:pPr>
      <w:r w:rsidRPr="007E2387">
        <w:rPr>
          <w:rFonts w:ascii="新細明體" w:hAnsi="新細明體" w:hint="eastAsia"/>
          <w:b/>
          <w:bCs/>
          <w:sz w:val="22"/>
        </w:rPr>
        <w:t>◆</w:t>
      </w:r>
      <w:r w:rsidRPr="00B333F0">
        <w:rPr>
          <w:rFonts w:ascii="微軟正黑體" w:eastAsia="微軟正黑體" w:hAnsi="微軟正黑體" w:hint="eastAsia"/>
          <w:b/>
          <w:bCs/>
          <w:szCs w:val="24"/>
        </w:rPr>
        <w:t>活動場次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7"/>
        <w:gridCol w:w="600"/>
        <w:gridCol w:w="1275"/>
        <w:gridCol w:w="3316"/>
        <w:gridCol w:w="3969"/>
      </w:tblGrid>
      <w:tr w:rsidR="00430EEA" w:rsidRPr="00FD12E0" w:rsidTr="009B7C4B">
        <w:trPr>
          <w:tblHeader/>
        </w:trPr>
        <w:tc>
          <w:tcPr>
            <w:tcW w:w="1187" w:type="dxa"/>
            <w:gridSpan w:val="2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地區</w:t>
            </w:r>
          </w:p>
        </w:tc>
        <w:tc>
          <w:tcPr>
            <w:tcW w:w="1275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時間</w:t>
            </w:r>
          </w:p>
        </w:tc>
        <w:tc>
          <w:tcPr>
            <w:tcW w:w="3316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地點</w:t>
            </w:r>
          </w:p>
        </w:tc>
        <w:tc>
          <w:tcPr>
            <w:tcW w:w="3969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地址</w:t>
            </w:r>
          </w:p>
        </w:tc>
      </w:tr>
      <w:tr w:rsidR="00430EEA" w:rsidRPr="00FD12E0" w:rsidTr="009B7C4B">
        <w:trPr>
          <w:trHeight w:val="542"/>
        </w:trPr>
        <w:tc>
          <w:tcPr>
            <w:tcW w:w="587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北部</w:t>
            </w:r>
          </w:p>
        </w:tc>
        <w:tc>
          <w:tcPr>
            <w:tcW w:w="600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臺北</w:t>
            </w:r>
          </w:p>
        </w:tc>
        <w:tc>
          <w:tcPr>
            <w:tcW w:w="1275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/>
                <w:bCs/>
                <w:szCs w:val="24"/>
              </w:rPr>
              <w:t>1/9(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六</w:t>
            </w:r>
            <w:r w:rsidRPr="009B7C4B">
              <w:rPr>
                <w:rFonts w:ascii="Times New Roman" w:hAnsi="Times New Roman"/>
                <w:bCs/>
                <w:szCs w:val="24"/>
              </w:rPr>
              <w:t>)</w:t>
            </w:r>
          </w:p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/>
                <w:bCs/>
                <w:szCs w:val="24"/>
              </w:rPr>
              <w:t>1330-1700</w:t>
            </w:r>
          </w:p>
        </w:tc>
        <w:tc>
          <w:tcPr>
            <w:tcW w:w="3316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財團法人原住民族文化事業基金會</w:t>
            </w:r>
            <w:r w:rsidRPr="009B7C4B">
              <w:rPr>
                <w:rFonts w:ascii="Times New Roman" w:hAnsi="Times New Roman"/>
                <w:bCs/>
                <w:szCs w:val="24"/>
              </w:rPr>
              <w:t>518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會議室</w:t>
            </w:r>
          </w:p>
        </w:tc>
        <w:tc>
          <w:tcPr>
            <w:tcW w:w="3969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台北市南港區重</w:t>
            </w:r>
            <w:r w:rsidRPr="009B7C4B">
              <w:rPr>
                <w:rFonts w:ascii="Times New Roman" w:hAnsi="新細明體" w:hint="eastAsia"/>
                <w:szCs w:val="24"/>
                <w:shd w:val="clear" w:color="auto" w:fill="FFFFFF"/>
              </w:rPr>
              <w:t>陽路</w:t>
            </w:r>
            <w:r w:rsidRPr="009B7C4B">
              <w:rPr>
                <w:rFonts w:ascii="Times New Roman" w:hAnsi="Times New Roman"/>
                <w:szCs w:val="24"/>
                <w:shd w:val="clear" w:color="auto" w:fill="FFFFFF"/>
              </w:rPr>
              <w:t xml:space="preserve">120 </w:t>
            </w:r>
            <w:r w:rsidRPr="009B7C4B">
              <w:rPr>
                <w:rFonts w:ascii="Times New Roman" w:hAnsi="新細明體" w:hint="eastAsia"/>
                <w:szCs w:val="24"/>
                <w:shd w:val="clear" w:color="auto" w:fill="FFFFFF"/>
              </w:rPr>
              <w:t>號</w:t>
            </w:r>
            <w:r w:rsidRPr="009B7C4B">
              <w:rPr>
                <w:rFonts w:ascii="Times New Roman" w:hAnsi="Times New Roman"/>
                <w:szCs w:val="24"/>
                <w:shd w:val="clear" w:color="auto" w:fill="FFFFFF"/>
              </w:rPr>
              <w:t>5</w:t>
            </w:r>
            <w:r w:rsidRPr="009B7C4B">
              <w:rPr>
                <w:rFonts w:ascii="Times New Roman" w:hAnsi="新細明體" w:hint="eastAsia"/>
                <w:szCs w:val="24"/>
                <w:shd w:val="clear" w:color="auto" w:fill="FFFFFF"/>
              </w:rPr>
              <w:t>樓</w:t>
            </w:r>
          </w:p>
        </w:tc>
      </w:tr>
      <w:tr w:rsidR="00430EEA" w:rsidRPr="00FD12E0" w:rsidTr="009B7C4B">
        <w:trPr>
          <w:trHeight w:val="789"/>
        </w:trPr>
        <w:tc>
          <w:tcPr>
            <w:tcW w:w="587" w:type="dxa"/>
            <w:vMerge w:val="restart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中部</w:t>
            </w:r>
          </w:p>
        </w:tc>
        <w:tc>
          <w:tcPr>
            <w:tcW w:w="600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台中</w:t>
            </w:r>
          </w:p>
        </w:tc>
        <w:tc>
          <w:tcPr>
            <w:tcW w:w="1275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/>
                <w:bCs/>
                <w:szCs w:val="24"/>
              </w:rPr>
              <w:t>1/16(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六</w:t>
            </w:r>
            <w:r w:rsidRPr="009B7C4B">
              <w:rPr>
                <w:rFonts w:ascii="Times New Roman" w:hAnsi="Times New Roman"/>
                <w:bCs/>
                <w:szCs w:val="24"/>
              </w:rPr>
              <w:t>)</w:t>
            </w:r>
          </w:p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/>
                <w:bCs/>
                <w:szCs w:val="24"/>
              </w:rPr>
              <w:t>1330-1700</w:t>
            </w:r>
          </w:p>
        </w:tc>
        <w:tc>
          <w:tcPr>
            <w:tcW w:w="3316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逢甲大學紀念館</w:t>
            </w:r>
            <w:r w:rsidRPr="009B7C4B">
              <w:rPr>
                <w:rFonts w:ascii="Times New Roman" w:hAnsi="Times New Roman"/>
                <w:bCs/>
                <w:szCs w:val="24"/>
              </w:rPr>
              <w:t>3F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第二國際會議廳</w:t>
            </w:r>
          </w:p>
        </w:tc>
        <w:tc>
          <w:tcPr>
            <w:tcW w:w="3969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台中市西屯區文華路</w:t>
            </w:r>
            <w:r w:rsidRPr="009B7C4B">
              <w:rPr>
                <w:rFonts w:ascii="Times New Roman" w:hAnsi="Times New Roman"/>
                <w:bCs/>
                <w:szCs w:val="24"/>
              </w:rPr>
              <w:t>100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號</w:t>
            </w:r>
          </w:p>
        </w:tc>
      </w:tr>
      <w:tr w:rsidR="00430EEA" w:rsidRPr="00FD12E0" w:rsidTr="009B7C4B">
        <w:trPr>
          <w:trHeight w:val="559"/>
        </w:trPr>
        <w:tc>
          <w:tcPr>
            <w:tcW w:w="587" w:type="dxa"/>
            <w:vMerge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苗栗</w:t>
            </w:r>
          </w:p>
        </w:tc>
        <w:tc>
          <w:tcPr>
            <w:tcW w:w="1275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/>
                <w:bCs/>
                <w:szCs w:val="24"/>
              </w:rPr>
              <w:t>1/17(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日</w:t>
            </w:r>
            <w:r w:rsidRPr="009B7C4B">
              <w:rPr>
                <w:rFonts w:ascii="Times New Roman" w:hAnsi="Times New Roman"/>
                <w:bCs/>
                <w:szCs w:val="24"/>
              </w:rPr>
              <w:t>)</w:t>
            </w:r>
          </w:p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/>
                <w:bCs/>
                <w:szCs w:val="24"/>
              </w:rPr>
              <w:t>1330-1700</w:t>
            </w:r>
          </w:p>
        </w:tc>
        <w:tc>
          <w:tcPr>
            <w:tcW w:w="3316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苗栗工藝園區二樓會議室</w:t>
            </w:r>
          </w:p>
        </w:tc>
        <w:tc>
          <w:tcPr>
            <w:tcW w:w="3969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苗栗縣苗栗市水源里水流娘巷</w:t>
            </w:r>
            <w:r w:rsidRPr="009B7C4B">
              <w:rPr>
                <w:rFonts w:ascii="Times New Roman" w:hAnsi="Times New Roman"/>
                <w:bCs/>
                <w:szCs w:val="24"/>
              </w:rPr>
              <w:t>11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鄰</w:t>
            </w:r>
            <w:r w:rsidRPr="009B7C4B">
              <w:rPr>
                <w:rFonts w:ascii="Times New Roman" w:hAnsi="Times New Roman"/>
                <w:bCs/>
                <w:szCs w:val="24"/>
              </w:rPr>
              <w:t>8-2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號</w:t>
            </w:r>
          </w:p>
        </w:tc>
      </w:tr>
      <w:tr w:rsidR="00430EEA" w:rsidRPr="00FD12E0" w:rsidTr="009B7C4B">
        <w:trPr>
          <w:trHeight w:val="788"/>
        </w:trPr>
        <w:tc>
          <w:tcPr>
            <w:tcW w:w="587" w:type="dxa"/>
            <w:vMerge w:val="restart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東部</w:t>
            </w:r>
          </w:p>
        </w:tc>
        <w:tc>
          <w:tcPr>
            <w:tcW w:w="600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台東</w:t>
            </w:r>
          </w:p>
        </w:tc>
        <w:tc>
          <w:tcPr>
            <w:tcW w:w="1275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/>
                <w:bCs/>
                <w:szCs w:val="24"/>
              </w:rPr>
              <w:t>1/23(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六</w:t>
            </w:r>
            <w:r w:rsidRPr="009B7C4B">
              <w:rPr>
                <w:rFonts w:ascii="Times New Roman" w:hAnsi="Times New Roman"/>
                <w:bCs/>
                <w:szCs w:val="24"/>
              </w:rPr>
              <w:t>)</w:t>
            </w:r>
          </w:p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/>
                <w:bCs/>
                <w:szCs w:val="24"/>
              </w:rPr>
              <w:t>1330-1700</w:t>
            </w:r>
          </w:p>
        </w:tc>
        <w:tc>
          <w:tcPr>
            <w:tcW w:w="3316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szCs w:val="24"/>
              </w:rPr>
            </w:pPr>
            <w:r w:rsidRPr="009B7C4B">
              <w:rPr>
                <w:rFonts w:ascii="Times New Roman" w:hAnsi="新細明體" w:hint="eastAsia"/>
                <w:szCs w:val="24"/>
              </w:rPr>
              <w:t>台東大學產學創新園區</w:t>
            </w:r>
            <w:r w:rsidRPr="009B7C4B">
              <w:rPr>
                <w:rFonts w:ascii="Times New Roman" w:hAnsi="Times New Roman"/>
                <w:szCs w:val="24"/>
              </w:rPr>
              <w:t>(</w:t>
            </w:r>
            <w:r w:rsidRPr="009B7C4B">
              <w:rPr>
                <w:rFonts w:ascii="Times New Roman" w:hAnsi="新細明體" w:hint="eastAsia"/>
                <w:szCs w:val="24"/>
              </w:rPr>
              <w:t>台東校區教學大樓</w:t>
            </w:r>
            <w:r w:rsidRPr="009B7C4B">
              <w:rPr>
                <w:rFonts w:ascii="Times New Roman" w:hAnsi="Times New Roman"/>
                <w:szCs w:val="24"/>
              </w:rPr>
              <w:t>5</w:t>
            </w:r>
            <w:r w:rsidRPr="009B7C4B">
              <w:rPr>
                <w:rFonts w:ascii="Times New Roman" w:hAnsi="新細明體" w:hint="eastAsia"/>
                <w:szCs w:val="24"/>
              </w:rPr>
              <w:t>樓視聽教室</w:t>
            </w:r>
            <w:r w:rsidRPr="009B7C4B">
              <w:rPr>
                <w:rFonts w:ascii="Times New Roman" w:hAnsi="Times New Roman"/>
                <w:szCs w:val="24"/>
              </w:rPr>
              <w:t>D)</w:t>
            </w:r>
          </w:p>
        </w:tc>
        <w:tc>
          <w:tcPr>
            <w:tcW w:w="3969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臺東市中華路一段</w:t>
            </w:r>
            <w:r w:rsidRPr="009B7C4B">
              <w:rPr>
                <w:rFonts w:ascii="Times New Roman" w:hAnsi="Times New Roman"/>
                <w:bCs/>
                <w:szCs w:val="24"/>
              </w:rPr>
              <w:t>684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號</w:t>
            </w:r>
          </w:p>
        </w:tc>
      </w:tr>
      <w:tr w:rsidR="00430EEA" w:rsidRPr="00FD12E0" w:rsidTr="009B7C4B">
        <w:trPr>
          <w:trHeight w:val="700"/>
        </w:trPr>
        <w:tc>
          <w:tcPr>
            <w:tcW w:w="587" w:type="dxa"/>
            <w:vMerge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花蓮</w:t>
            </w:r>
          </w:p>
        </w:tc>
        <w:tc>
          <w:tcPr>
            <w:tcW w:w="1275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/>
                <w:bCs/>
                <w:szCs w:val="24"/>
              </w:rPr>
              <w:t>1/24(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日</w:t>
            </w:r>
            <w:r w:rsidRPr="009B7C4B">
              <w:rPr>
                <w:rFonts w:ascii="Times New Roman" w:hAnsi="Times New Roman"/>
                <w:bCs/>
                <w:szCs w:val="24"/>
              </w:rPr>
              <w:t>)</w:t>
            </w:r>
          </w:p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/>
                <w:bCs/>
                <w:szCs w:val="24"/>
              </w:rPr>
              <w:t>1330-1700</w:t>
            </w:r>
          </w:p>
        </w:tc>
        <w:tc>
          <w:tcPr>
            <w:tcW w:w="3316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color w:val="FF0000"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花蓮文化創意產業園區第</w:t>
            </w:r>
            <w:r w:rsidRPr="009B7C4B">
              <w:rPr>
                <w:rFonts w:ascii="Times New Roman" w:hAnsi="Times New Roman"/>
                <w:bCs/>
                <w:szCs w:val="24"/>
              </w:rPr>
              <w:t>19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棟</w:t>
            </w:r>
            <w:r w:rsidRPr="009B7C4B">
              <w:rPr>
                <w:rFonts w:ascii="Times New Roman" w:hAnsi="Times New Roman"/>
                <w:bCs/>
                <w:szCs w:val="24"/>
              </w:rPr>
              <w:t>2F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稻住通教室</w:t>
            </w:r>
          </w:p>
        </w:tc>
        <w:tc>
          <w:tcPr>
            <w:tcW w:w="3969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花蓮市中華路</w:t>
            </w:r>
            <w:r w:rsidRPr="009B7C4B">
              <w:rPr>
                <w:rFonts w:ascii="Times New Roman" w:hAnsi="Times New Roman"/>
                <w:bCs/>
                <w:szCs w:val="24"/>
              </w:rPr>
              <w:t>144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號</w:t>
            </w:r>
          </w:p>
        </w:tc>
      </w:tr>
      <w:tr w:rsidR="00430EEA" w:rsidRPr="00FD12E0" w:rsidTr="009B7C4B">
        <w:trPr>
          <w:trHeight w:val="613"/>
        </w:trPr>
        <w:tc>
          <w:tcPr>
            <w:tcW w:w="587" w:type="dxa"/>
            <w:vMerge w:val="restart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南部</w:t>
            </w:r>
          </w:p>
        </w:tc>
        <w:tc>
          <w:tcPr>
            <w:tcW w:w="600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屏東</w:t>
            </w:r>
          </w:p>
        </w:tc>
        <w:tc>
          <w:tcPr>
            <w:tcW w:w="1275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/>
                <w:bCs/>
                <w:szCs w:val="24"/>
              </w:rPr>
              <w:t>1/30(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六</w:t>
            </w:r>
            <w:r w:rsidRPr="009B7C4B">
              <w:rPr>
                <w:rFonts w:ascii="Times New Roman" w:hAnsi="Times New Roman"/>
                <w:bCs/>
                <w:szCs w:val="24"/>
              </w:rPr>
              <w:t>)</w:t>
            </w:r>
          </w:p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/>
                <w:bCs/>
                <w:szCs w:val="24"/>
              </w:rPr>
              <w:t>1330-1700</w:t>
            </w:r>
          </w:p>
        </w:tc>
        <w:tc>
          <w:tcPr>
            <w:tcW w:w="3316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屏東市原住民會館二樓禮堂</w:t>
            </w:r>
          </w:p>
        </w:tc>
        <w:tc>
          <w:tcPr>
            <w:tcW w:w="3969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屏東市豐榮街</w:t>
            </w:r>
            <w:r w:rsidRPr="009B7C4B">
              <w:rPr>
                <w:rFonts w:ascii="Times New Roman" w:hAnsi="Times New Roman"/>
                <w:bCs/>
                <w:szCs w:val="24"/>
              </w:rPr>
              <w:t>50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巷</w:t>
            </w:r>
            <w:r w:rsidRPr="009B7C4B">
              <w:rPr>
                <w:rFonts w:ascii="Times New Roman" w:hAnsi="Times New Roman"/>
                <w:bCs/>
                <w:szCs w:val="24"/>
              </w:rPr>
              <w:t>7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號</w:t>
            </w:r>
          </w:p>
        </w:tc>
      </w:tr>
      <w:tr w:rsidR="00430EEA" w:rsidRPr="00FD12E0" w:rsidTr="009B7C4B">
        <w:trPr>
          <w:trHeight w:val="467"/>
        </w:trPr>
        <w:tc>
          <w:tcPr>
            <w:tcW w:w="587" w:type="dxa"/>
            <w:vMerge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600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高雄</w:t>
            </w:r>
          </w:p>
        </w:tc>
        <w:tc>
          <w:tcPr>
            <w:tcW w:w="1275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/>
                <w:bCs/>
                <w:szCs w:val="24"/>
              </w:rPr>
              <w:t>1/31(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日</w:t>
            </w:r>
            <w:r w:rsidRPr="009B7C4B">
              <w:rPr>
                <w:rFonts w:ascii="Times New Roman" w:hAnsi="Times New Roman"/>
                <w:bCs/>
                <w:szCs w:val="24"/>
              </w:rPr>
              <w:t>)</w:t>
            </w:r>
          </w:p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/>
                <w:bCs/>
                <w:szCs w:val="24"/>
              </w:rPr>
              <w:t>1330-1700</w:t>
            </w:r>
          </w:p>
        </w:tc>
        <w:tc>
          <w:tcPr>
            <w:tcW w:w="3316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美麗島會廊一心廳</w:t>
            </w:r>
          </w:p>
        </w:tc>
        <w:tc>
          <w:tcPr>
            <w:tcW w:w="3969" w:type="dxa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高雄市新興區中山一路</w:t>
            </w:r>
            <w:r w:rsidRPr="009B7C4B">
              <w:rPr>
                <w:rFonts w:ascii="Times New Roman" w:hAnsi="Times New Roman"/>
                <w:bCs/>
                <w:szCs w:val="24"/>
              </w:rPr>
              <w:t>115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號</w:t>
            </w:r>
            <w:r w:rsidRPr="009B7C4B">
              <w:rPr>
                <w:rFonts w:ascii="Times New Roman" w:hAnsi="Times New Roman"/>
                <w:bCs/>
                <w:szCs w:val="24"/>
              </w:rPr>
              <w:t>B1(</w:t>
            </w:r>
            <w:r w:rsidRPr="009B7C4B">
              <w:rPr>
                <w:rFonts w:ascii="Times New Roman" w:hAnsi="新細明體" w:hint="eastAsia"/>
                <w:bCs/>
                <w:szCs w:val="24"/>
              </w:rPr>
              <w:t>黃橘線轉運站</w:t>
            </w:r>
            <w:r w:rsidRPr="009B7C4B">
              <w:rPr>
                <w:rFonts w:ascii="Times New Roman" w:hAnsi="Times New Roman"/>
                <w:bCs/>
                <w:szCs w:val="24"/>
              </w:rPr>
              <w:t xml:space="preserve">) </w:t>
            </w:r>
          </w:p>
        </w:tc>
      </w:tr>
    </w:tbl>
    <w:p w:rsidR="00430EEA" w:rsidRDefault="00430EEA" w:rsidP="007D157D">
      <w:pPr>
        <w:snapToGrid w:val="0"/>
        <w:spacing w:before="240" w:line="276" w:lineRule="auto"/>
        <w:rPr>
          <w:rFonts w:ascii="微軟正黑體" w:eastAsia="微軟正黑體" w:hAnsi="微軟正黑體"/>
          <w:b/>
          <w:bCs/>
          <w:sz w:val="28"/>
          <w:szCs w:val="28"/>
        </w:rPr>
      </w:pPr>
      <w:r w:rsidRPr="007E2387">
        <w:rPr>
          <w:rFonts w:ascii="新細明體" w:hAnsi="新細明體" w:hint="eastAsia"/>
          <w:b/>
          <w:bCs/>
          <w:sz w:val="22"/>
        </w:rPr>
        <w:t>◆</w:t>
      </w:r>
      <w:r w:rsidRPr="00B333F0">
        <w:rPr>
          <w:rFonts w:ascii="微軟正黑體" w:eastAsia="微軟正黑體" w:hAnsi="微軟正黑體" w:hint="eastAsia"/>
          <w:b/>
          <w:bCs/>
          <w:sz w:val="28"/>
          <w:szCs w:val="28"/>
        </w:rPr>
        <w:t>活動流程</w:t>
      </w:r>
    </w:p>
    <w:tbl>
      <w:tblPr>
        <w:tblW w:w="9593" w:type="dxa"/>
        <w:jc w:val="center"/>
        <w:tblInd w:w="-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105"/>
        <w:gridCol w:w="5103"/>
        <w:gridCol w:w="2385"/>
      </w:tblGrid>
      <w:tr w:rsidR="00430EEA" w:rsidRPr="00FD12E0" w:rsidTr="006700D8">
        <w:trPr>
          <w:trHeight w:val="230"/>
          <w:jc w:val="center"/>
        </w:trPr>
        <w:tc>
          <w:tcPr>
            <w:tcW w:w="2105" w:type="dxa"/>
            <w:vAlign w:val="center"/>
          </w:tcPr>
          <w:p w:rsidR="00430EEA" w:rsidRPr="00FD12E0" w:rsidRDefault="00430EEA" w:rsidP="00CA4EF5">
            <w:pPr>
              <w:widowControl/>
              <w:jc w:val="center"/>
              <w:rPr>
                <w:rFonts w:ascii="Times New Roman" w:hAnsi="Times New Roman"/>
                <w:szCs w:val="24"/>
              </w:rPr>
            </w:pPr>
            <w:r w:rsidRPr="00FD12E0">
              <w:rPr>
                <w:rFonts w:ascii="Times New Roman" w:hAnsi="新細明體" w:hint="eastAsia"/>
                <w:szCs w:val="24"/>
              </w:rPr>
              <w:t>時間</w:t>
            </w:r>
          </w:p>
        </w:tc>
        <w:tc>
          <w:tcPr>
            <w:tcW w:w="510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30EEA" w:rsidRPr="00FD12E0" w:rsidRDefault="00430EEA" w:rsidP="00CA4EF5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D12E0">
              <w:rPr>
                <w:rFonts w:ascii="Times New Roman" w:hAnsi="新細明體" w:hint="eastAsia"/>
                <w:szCs w:val="24"/>
              </w:rPr>
              <w:t>程序</w:t>
            </w:r>
          </w:p>
        </w:tc>
        <w:tc>
          <w:tcPr>
            <w:tcW w:w="2385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30EEA" w:rsidRPr="00FD12E0" w:rsidRDefault="00430EEA" w:rsidP="00CA4EF5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D12E0">
              <w:rPr>
                <w:rFonts w:ascii="Times New Roman" w:hAnsi="新細明體" w:hint="eastAsia"/>
                <w:szCs w:val="24"/>
              </w:rPr>
              <w:t>主持人</w:t>
            </w:r>
            <w:r w:rsidRPr="00FD12E0">
              <w:rPr>
                <w:rFonts w:ascii="Times New Roman" w:hAnsi="Times New Roman"/>
                <w:szCs w:val="24"/>
              </w:rPr>
              <w:t>/</w:t>
            </w:r>
            <w:r w:rsidRPr="00FD12E0">
              <w:rPr>
                <w:rFonts w:ascii="Times New Roman" w:hAnsi="新細明體" w:hint="eastAsia"/>
                <w:szCs w:val="24"/>
              </w:rPr>
              <w:t>主講人</w:t>
            </w:r>
          </w:p>
        </w:tc>
      </w:tr>
      <w:tr w:rsidR="00430EEA" w:rsidRPr="00FD12E0" w:rsidTr="006700D8">
        <w:trPr>
          <w:trHeight w:val="358"/>
          <w:jc w:val="center"/>
        </w:trPr>
        <w:tc>
          <w:tcPr>
            <w:tcW w:w="2105" w:type="dxa"/>
            <w:vAlign w:val="center"/>
          </w:tcPr>
          <w:p w:rsidR="00430EEA" w:rsidRPr="00FD12E0" w:rsidRDefault="00430EEA" w:rsidP="00CA4EF5">
            <w:pPr>
              <w:widowControl/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FD12E0">
              <w:rPr>
                <w:rFonts w:ascii="Times New Roman" w:hAnsi="Times New Roman"/>
                <w:szCs w:val="24"/>
              </w:rPr>
              <w:t>13</w:t>
            </w:r>
            <w:r w:rsidRPr="00FD12E0">
              <w:rPr>
                <w:rFonts w:ascii="Times New Roman" w:hAnsi="新細明體" w:hint="eastAsia"/>
                <w:szCs w:val="24"/>
              </w:rPr>
              <w:t>：</w:t>
            </w:r>
            <w:r w:rsidRPr="00FD12E0">
              <w:rPr>
                <w:rFonts w:ascii="Times New Roman" w:hAnsi="Times New Roman"/>
                <w:szCs w:val="24"/>
              </w:rPr>
              <w:t>30~14</w:t>
            </w:r>
            <w:r w:rsidRPr="00FD12E0">
              <w:rPr>
                <w:rFonts w:ascii="Times New Roman" w:hAnsi="新細明體" w:hint="eastAsia"/>
                <w:szCs w:val="24"/>
              </w:rPr>
              <w:t>：</w:t>
            </w:r>
            <w:r w:rsidRPr="00FD12E0">
              <w:rPr>
                <w:rFonts w:ascii="Times New Roman" w:hAnsi="Times New Roman"/>
                <w:szCs w:val="24"/>
              </w:rPr>
              <w:t>00</w:t>
            </w:r>
          </w:p>
        </w:tc>
        <w:tc>
          <w:tcPr>
            <w:tcW w:w="510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30EEA" w:rsidRPr="00FD12E0" w:rsidRDefault="00430EEA" w:rsidP="00CA4EF5">
            <w:pPr>
              <w:widowControl/>
              <w:jc w:val="center"/>
              <w:rPr>
                <w:rFonts w:ascii="Times New Roman" w:hAnsi="Times New Roman"/>
                <w:szCs w:val="24"/>
              </w:rPr>
            </w:pPr>
            <w:r w:rsidRPr="00FD12E0">
              <w:rPr>
                <w:rFonts w:ascii="Times New Roman" w:hAnsi="新細明體" w:hint="eastAsia"/>
                <w:szCs w:val="24"/>
              </w:rPr>
              <w:t>報到</w:t>
            </w:r>
          </w:p>
        </w:tc>
        <w:tc>
          <w:tcPr>
            <w:tcW w:w="2385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30EEA" w:rsidRPr="00FD12E0" w:rsidRDefault="00430EEA" w:rsidP="00CA4EF5">
            <w:pPr>
              <w:widowControl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430EEA" w:rsidRPr="00FD12E0" w:rsidTr="006700D8">
        <w:trPr>
          <w:trHeight w:val="392"/>
          <w:jc w:val="center"/>
        </w:trPr>
        <w:tc>
          <w:tcPr>
            <w:tcW w:w="2105" w:type="dxa"/>
            <w:vAlign w:val="center"/>
          </w:tcPr>
          <w:p w:rsidR="00430EEA" w:rsidRPr="00FD12E0" w:rsidRDefault="00430EEA" w:rsidP="00CA4EF5">
            <w:pPr>
              <w:widowControl/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FD12E0">
              <w:rPr>
                <w:rFonts w:ascii="Times New Roman" w:hAnsi="Times New Roman"/>
                <w:szCs w:val="24"/>
              </w:rPr>
              <w:t>14</w:t>
            </w:r>
            <w:r w:rsidRPr="00FD12E0">
              <w:rPr>
                <w:rFonts w:ascii="Times New Roman" w:hAnsi="新細明體" w:hint="eastAsia"/>
                <w:szCs w:val="24"/>
              </w:rPr>
              <w:t>：</w:t>
            </w:r>
            <w:r w:rsidRPr="00FD12E0">
              <w:rPr>
                <w:rFonts w:ascii="Times New Roman" w:hAnsi="Times New Roman"/>
                <w:szCs w:val="24"/>
              </w:rPr>
              <w:t>00~14</w:t>
            </w:r>
            <w:r w:rsidRPr="00FD12E0">
              <w:rPr>
                <w:rFonts w:ascii="Times New Roman" w:hAnsi="新細明體" w:hint="eastAsia"/>
                <w:szCs w:val="24"/>
              </w:rPr>
              <w:t>：</w:t>
            </w:r>
            <w:r w:rsidRPr="00FD12E0">
              <w:rPr>
                <w:rFonts w:ascii="Times New Roman" w:hAnsi="Times New Roman"/>
                <w:szCs w:val="24"/>
              </w:rPr>
              <w:t>05</w:t>
            </w:r>
          </w:p>
        </w:tc>
        <w:tc>
          <w:tcPr>
            <w:tcW w:w="510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30EEA" w:rsidRPr="00FD12E0" w:rsidRDefault="00430EEA" w:rsidP="00CA4EF5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D12E0">
              <w:rPr>
                <w:rFonts w:ascii="Times New Roman" w:hAnsi="新細明體" w:hint="eastAsia"/>
                <w:szCs w:val="24"/>
              </w:rPr>
              <w:t>主辦單位致詞</w:t>
            </w:r>
          </w:p>
        </w:tc>
        <w:tc>
          <w:tcPr>
            <w:tcW w:w="2385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30EEA" w:rsidRPr="00FD12E0" w:rsidRDefault="00430EEA" w:rsidP="00834AC1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D12E0">
              <w:rPr>
                <w:rFonts w:ascii="Times New Roman" w:hAnsi="新細明體" w:hint="eastAsia"/>
                <w:szCs w:val="24"/>
              </w:rPr>
              <w:t>本會董事長</w:t>
            </w:r>
            <w:r w:rsidRPr="00FD12E0">
              <w:rPr>
                <w:rFonts w:ascii="Times New Roman" w:hAnsi="Times New Roman"/>
                <w:szCs w:val="24"/>
              </w:rPr>
              <w:t>/</w:t>
            </w:r>
            <w:r w:rsidRPr="00FD12E0">
              <w:rPr>
                <w:rFonts w:ascii="Times New Roman" w:hAnsi="新細明體" w:hint="eastAsia"/>
                <w:szCs w:val="24"/>
              </w:rPr>
              <w:t>執行長</w:t>
            </w:r>
          </w:p>
        </w:tc>
      </w:tr>
      <w:tr w:rsidR="00430EEA" w:rsidRPr="00FD12E0" w:rsidTr="006700D8">
        <w:trPr>
          <w:trHeight w:val="567"/>
          <w:jc w:val="center"/>
        </w:trPr>
        <w:tc>
          <w:tcPr>
            <w:tcW w:w="2105" w:type="dxa"/>
            <w:vAlign w:val="center"/>
          </w:tcPr>
          <w:p w:rsidR="00430EEA" w:rsidRPr="00FD12E0" w:rsidRDefault="00430EEA" w:rsidP="00CA4EF5">
            <w:pPr>
              <w:widowControl/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FD12E0">
              <w:rPr>
                <w:rFonts w:ascii="Times New Roman" w:hAnsi="Times New Roman"/>
                <w:szCs w:val="24"/>
              </w:rPr>
              <w:t>14</w:t>
            </w:r>
            <w:r w:rsidRPr="00FD12E0">
              <w:rPr>
                <w:rFonts w:ascii="Times New Roman" w:hAnsi="新細明體" w:hint="eastAsia"/>
                <w:szCs w:val="24"/>
              </w:rPr>
              <w:t>：</w:t>
            </w:r>
            <w:r w:rsidRPr="00FD12E0">
              <w:rPr>
                <w:rFonts w:ascii="Times New Roman" w:hAnsi="Times New Roman"/>
                <w:szCs w:val="24"/>
              </w:rPr>
              <w:t>05~16</w:t>
            </w:r>
            <w:r w:rsidRPr="00FD12E0">
              <w:rPr>
                <w:rFonts w:ascii="Times New Roman" w:hAnsi="新細明體" w:hint="eastAsia"/>
                <w:szCs w:val="24"/>
              </w:rPr>
              <w:t>：</w:t>
            </w:r>
            <w:r w:rsidRPr="00FD12E0">
              <w:rPr>
                <w:rFonts w:ascii="Times New Roman" w:hAnsi="Times New Roman"/>
                <w:szCs w:val="24"/>
              </w:rPr>
              <w:t>00</w:t>
            </w:r>
          </w:p>
        </w:tc>
        <w:tc>
          <w:tcPr>
            <w:tcW w:w="510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30EEA" w:rsidRPr="00FD12E0" w:rsidRDefault="00430EEA" w:rsidP="00CA4EF5">
            <w:pPr>
              <w:widowControl/>
              <w:spacing w:line="276" w:lineRule="auto"/>
              <w:ind w:left="547" w:hanging="547"/>
              <w:jc w:val="center"/>
              <w:rPr>
                <w:rFonts w:ascii="Times New Roman" w:hAnsi="Times New Roman"/>
                <w:bCs/>
                <w:szCs w:val="24"/>
              </w:rPr>
            </w:pPr>
            <w:r w:rsidRPr="00FD12E0">
              <w:rPr>
                <w:rFonts w:ascii="Times New Roman" w:hAnsi="新細明體" w:hint="eastAsia"/>
                <w:bCs/>
                <w:szCs w:val="24"/>
              </w:rPr>
              <w:t>補助與業務宣導</w:t>
            </w:r>
          </w:p>
          <w:p w:rsidR="00430EEA" w:rsidRPr="00FD12E0" w:rsidRDefault="00430EEA" w:rsidP="00FD12E0">
            <w:pPr>
              <w:pStyle w:val="ListParagraph"/>
              <w:widowControl/>
              <w:numPr>
                <w:ilvl w:val="0"/>
                <w:numId w:val="13"/>
              </w:numPr>
              <w:spacing w:line="276" w:lineRule="auto"/>
              <w:ind w:leftChars="0"/>
              <w:rPr>
                <w:rFonts w:ascii="Times New Roman" w:hAnsi="Times New Roman"/>
                <w:kern w:val="0"/>
                <w:szCs w:val="24"/>
              </w:rPr>
            </w:pPr>
            <w:r w:rsidRPr="009B7ED8">
              <w:rPr>
                <w:rFonts w:ascii="Times New Roman" w:hAnsi="新細明體"/>
                <w:szCs w:val="24"/>
              </w:rPr>
              <w:t>105</w:t>
            </w:r>
            <w:r w:rsidRPr="00B33DE7">
              <w:rPr>
                <w:rFonts w:ascii="Times New Roman" w:hAnsi="新細明體" w:hint="eastAsia"/>
                <w:szCs w:val="24"/>
              </w:rPr>
              <w:t>年度文化藝術常態補助</w:t>
            </w:r>
          </w:p>
          <w:p w:rsidR="00430EEA" w:rsidRPr="00FD12E0" w:rsidRDefault="00430EEA" w:rsidP="00FD12E0">
            <w:pPr>
              <w:pStyle w:val="ListParagraph"/>
              <w:widowControl/>
              <w:numPr>
                <w:ilvl w:val="0"/>
                <w:numId w:val="13"/>
              </w:numPr>
              <w:spacing w:line="276" w:lineRule="auto"/>
              <w:ind w:leftChars="0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新細明體"/>
                <w:bCs/>
                <w:szCs w:val="24"/>
              </w:rPr>
              <w:t xml:space="preserve">2016 </w:t>
            </w:r>
            <w:r w:rsidRPr="00FD12E0">
              <w:rPr>
                <w:rFonts w:ascii="Times New Roman" w:hAnsi="Times New Roman"/>
                <w:bCs/>
                <w:szCs w:val="24"/>
              </w:rPr>
              <w:t>Pulima</w:t>
            </w:r>
            <w:r w:rsidRPr="00FD12E0">
              <w:rPr>
                <w:rFonts w:ascii="Times New Roman" w:hAnsi="新細明體" w:hint="eastAsia"/>
                <w:bCs/>
                <w:szCs w:val="24"/>
              </w:rPr>
              <w:t>藝術獎</w:t>
            </w:r>
            <w:r>
              <w:rPr>
                <w:rFonts w:ascii="Times New Roman" w:hAnsi="新細明體"/>
                <w:bCs/>
                <w:szCs w:val="24"/>
              </w:rPr>
              <w:t>/</w:t>
            </w:r>
            <w:r w:rsidRPr="00FD12E0">
              <w:rPr>
                <w:rFonts w:ascii="Times New Roman" w:hAnsi="新細明體" w:hint="eastAsia"/>
                <w:bCs/>
                <w:szCs w:val="24"/>
              </w:rPr>
              <w:t>藝術節</w:t>
            </w:r>
            <w:r>
              <w:rPr>
                <w:rFonts w:ascii="Times New Roman" w:hAnsi="新細明體" w:hint="eastAsia"/>
                <w:bCs/>
                <w:szCs w:val="24"/>
              </w:rPr>
              <w:t>新秀徵選計畫</w:t>
            </w:r>
          </w:p>
          <w:p w:rsidR="00430EEA" w:rsidRPr="00FD12E0" w:rsidRDefault="00430EEA" w:rsidP="00FD12E0">
            <w:pPr>
              <w:pStyle w:val="ListParagraph"/>
              <w:widowControl/>
              <w:numPr>
                <w:ilvl w:val="0"/>
                <w:numId w:val="13"/>
              </w:numPr>
              <w:spacing w:line="276" w:lineRule="auto"/>
              <w:ind w:leftChars="0"/>
              <w:rPr>
                <w:rFonts w:ascii="Times New Roman" w:hAnsi="Times New Roman"/>
                <w:kern w:val="0"/>
                <w:szCs w:val="24"/>
              </w:rPr>
            </w:pPr>
            <w:r w:rsidRPr="00FD12E0">
              <w:rPr>
                <w:rFonts w:ascii="Times New Roman" w:hAnsi="新細明體" w:hint="eastAsia"/>
                <w:bCs/>
                <w:szCs w:val="24"/>
              </w:rPr>
              <w:t>其他補助管道與資源分享</w:t>
            </w:r>
          </w:p>
        </w:tc>
        <w:tc>
          <w:tcPr>
            <w:tcW w:w="2385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30EEA" w:rsidRPr="00FD12E0" w:rsidRDefault="00430EEA" w:rsidP="00CA4EF5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D12E0">
              <w:rPr>
                <w:rFonts w:ascii="Times New Roman" w:hAnsi="新細明體" w:hint="eastAsia"/>
                <w:szCs w:val="24"/>
              </w:rPr>
              <w:t>藝術管理組</w:t>
            </w:r>
          </w:p>
          <w:p w:rsidR="00430EEA" w:rsidRPr="00FD12E0" w:rsidRDefault="00430EEA" w:rsidP="00CA4EF5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D12E0">
              <w:rPr>
                <w:rFonts w:ascii="Times New Roman" w:hAnsi="新細明體" w:hint="eastAsia"/>
                <w:szCs w:val="24"/>
              </w:rPr>
              <w:t>曾瓊慧組長</w:t>
            </w:r>
          </w:p>
        </w:tc>
      </w:tr>
      <w:tr w:rsidR="00430EEA" w:rsidRPr="00FD12E0" w:rsidTr="006700D8">
        <w:trPr>
          <w:trHeight w:val="281"/>
          <w:jc w:val="center"/>
        </w:trPr>
        <w:tc>
          <w:tcPr>
            <w:tcW w:w="2105" w:type="dxa"/>
            <w:vAlign w:val="center"/>
          </w:tcPr>
          <w:p w:rsidR="00430EEA" w:rsidRPr="00FD12E0" w:rsidRDefault="00430EEA" w:rsidP="00CA4EF5">
            <w:pPr>
              <w:widowControl/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FD12E0">
              <w:rPr>
                <w:rFonts w:ascii="Times New Roman" w:hAnsi="Times New Roman"/>
                <w:szCs w:val="24"/>
              </w:rPr>
              <w:t>16</w:t>
            </w:r>
            <w:r w:rsidRPr="00FD12E0">
              <w:rPr>
                <w:rFonts w:ascii="Times New Roman" w:hAnsi="新細明體" w:hint="eastAsia"/>
                <w:szCs w:val="24"/>
              </w:rPr>
              <w:t>：</w:t>
            </w:r>
            <w:r w:rsidRPr="00FD12E0">
              <w:rPr>
                <w:rFonts w:ascii="Times New Roman" w:hAnsi="Times New Roman"/>
                <w:szCs w:val="24"/>
              </w:rPr>
              <w:t>00~16</w:t>
            </w:r>
            <w:r w:rsidRPr="00FD12E0">
              <w:rPr>
                <w:rFonts w:ascii="Times New Roman" w:hAnsi="新細明體" w:hint="eastAsia"/>
                <w:szCs w:val="24"/>
              </w:rPr>
              <w:t>：</w:t>
            </w:r>
            <w:r w:rsidRPr="00FD12E0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510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30EEA" w:rsidRPr="00FD12E0" w:rsidRDefault="00430EEA" w:rsidP="00CA4EF5">
            <w:pPr>
              <w:widowControl/>
              <w:jc w:val="center"/>
              <w:rPr>
                <w:rFonts w:ascii="Times New Roman" w:hAnsi="Times New Roman"/>
                <w:szCs w:val="24"/>
              </w:rPr>
            </w:pPr>
            <w:r w:rsidRPr="00FD12E0">
              <w:rPr>
                <w:rFonts w:ascii="Times New Roman" w:hAnsi="新細明體" w:hint="eastAsia"/>
                <w:szCs w:val="24"/>
              </w:rPr>
              <w:t>中場休息（茶敘）</w:t>
            </w:r>
          </w:p>
        </w:tc>
        <w:tc>
          <w:tcPr>
            <w:tcW w:w="2385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30EEA" w:rsidRPr="00FD12E0" w:rsidRDefault="00430EEA" w:rsidP="00CA4EF5">
            <w:pPr>
              <w:widowControl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430EEA" w:rsidRPr="00FD12E0" w:rsidTr="006700D8">
        <w:trPr>
          <w:trHeight w:val="328"/>
          <w:jc w:val="center"/>
        </w:trPr>
        <w:tc>
          <w:tcPr>
            <w:tcW w:w="2105" w:type="dxa"/>
            <w:vAlign w:val="center"/>
          </w:tcPr>
          <w:p w:rsidR="00430EEA" w:rsidRPr="00FD12E0" w:rsidRDefault="00430EEA" w:rsidP="00CA4EF5">
            <w:pPr>
              <w:widowControl/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FD12E0">
              <w:rPr>
                <w:rFonts w:ascii="Times New Roman" w:hAnsi="Times New Roman"/>
                <w:szCs w:val="24"/>
              </w:rPr>
              <w:t>16</w:t>
            </w:r>
            <w:r w:rsidRPr="00FD12E0">
              <w:rPr>
                <w:rFonts w:ascii="Times New Roman" w:hAnsi="新細明體" w:hint="eastAsia"/>
                <w:szCs w:val="24"/>
              </w:rPr>
              <w:t>：</w:t>
            </w:r>
            <w:r w:rsidRPr="00FD12E0">
              <w:rPr>
                <w:rFonts w:ascii="Times New Roman" w:hAnsi="Times New Roman"/>
                <w:szCs w:val="24"/>
              </w:rPr>
              <w:t>20~17</w:t>
            </w:r>
            <w:r w:rsidRPr="00FD12E0">
              <w:rPr>
                <w:rFonts w:ascii="Times New Roman" w:hAnsi="新細明體" w:hint="eastAsia"/>
                <w:szCs w:val="24"/>
              </w:rPr>
              <w:t>：</w:t>
            </w:r>
            <w:r w:rsidRPr="00FD12E0">
              <w:rPr>
                <w:rFonts w:ascii="Times New Roman" w:hAnsi="Times New Roman"/>
                <w:szCs w:val="24"/>
              </w:rPr>
              <w:t>00</w:t>
            </w:r>
          </w:p>
        </w:tc>
        <w:tc>
          <w:tcPr>
            <w:tcW w:w="5103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30EEA" w:rsidRPr="00FD12E0" w:rsidRDefault="00430EEA" w:rsidP="00CA4EF5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  <w:r w:rsidRPr="00FD12E0">
              <w:rPr>
                <w:rFonts w:ascii="Times New Roman" w:hAnsi="新細明體" w:hint="eastAsia"/>
                <w:szCs w:val="24"/>
              </w:rPr>
              <w:t>提問</w:t>
            </w:r>
            <w:r w:rsidRPr="00FD12E0">
              <w:rPr>
                <w:rFonts w:ascii="Times New Roman" w:hAnsi="Times New Roman"/>
                <w:szCs w:val="24"/>
              </w:rPr>
              <w:t>/</w:t>
            </w:r>
            <w:r w:rsidRPr="00FD12E0">
              <w:rPr>
                <w:rFonts w:ascii="Times New Roman" w:hAnsi="新細明體" w:hint="eastAsia"/>
                <w:szCs w:val="24"/>
              </w:rPr>
              <w:t>解說</w:t>
            </w:r>
            <w:r w:rsidRPr="00FD12E0">
              <w:rPr>
                <w:rFonts w:ascii="Times New Roman" w:hAnsi="Times New Roman"/>
                <w:szCs w:val="24"/>
              </w:rPr>
              <w:t>/</w:t>
            </w:r>
            <w:r w:rsidRPr="00FD12E0">
              <w:rPr>
                <w:rFonts w:ascii="Times New Roman" w:hAnsi="新細明體" w:hint="eastAsia"/>
                <w:szCs w:val="24"/>
              </w:rPr>
              <w:t>座談交流</w:t>
            </w:r>
            <w:r w:rsidRPr="00FD12E0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2385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30EEA" w:rsidRPr="00FD12E0" w:rsidRDefault="00430EEA" w:rsidP="00834AC1">
            <w:pPr>
              <w:widowControl/>
              <w:jc w:val="center"/>
              <w:rPr>
                <w:rFonts w:ascii="Times New Roman" w:hAnsi="Times New Roman"/>
                <w:kern w:val="0"/>
                <w:szCs w:val="24"/>
              </w:rPr>
            </w:pPr>
          </w:p>
        </w:tc>
      </w:tr>
    </w:tbl>
    <w:p w:rsidR="00430EEA" w:rsidRDefault="00430EEA" w:rsidP="008F38DC">
      <w:pPr>
        <w:snapToGrid w:val="0"/>
        <w:spacing w:line="276" w:lineRule="auto"/>
        <w:rPr>
          <w:rFonts w:ascii="新細明體"/>
          <w:b/>
          <w:bCs/>
          <w:sz w:val="22"/>
        </w:rPr>
      </w:pPr>
    </w:p>
    <w:tbl>
      <w:tblPr>
        <w:tblW w:w="0" w:type="auto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/>
      </w:tblPr>
      <w:tblGrid>
        <w:gridCol w:w="1526"/>
        <w:gridCol w:w="1134"/>
        <w:gridCol w:w="2835"/>
        <w:gridCol w:w="1276"/>
        <w:gridCol w:w="2923"/>
      </w:tblGrid>
      <w:tr w:rsidR="00430EEA" w:rsidRPr="00B417AB" w:rsidTr="009B7C4B">
        <w:trPr>
          <w:trHeight w:val="518"/>
        </w:trPr>
        <w:tc>
          <w:tcPr>
            <w:tcW w:w="9694" w:type="dxa"/>
            <w:gridSpan w:val="5"/>
            <w:shd w:val="clear" w:color="auto" w:fill="D9D9D9"/>
          </w:tcPr>
          <w:p w:rsidR="00430EEA" w:rsidRPr="009B7C4B" w:rsidRDefault="00430EEA" w:rsidP="009B7C4B">
            <w:pPr>
              <w:pStyle w:val="ListParagraph"/>
              <w:numPr>
                <w:ilvl w:val="0"/>
                <w:numId w:val="11"/>
              </w:numPr>
              <w:snapToGrid w:val="0"/>
              <w:ind w:leftChars="0"/>
              <w:jc w:val="center"/>
              <w:rPr>
                <w:rFonts w:ascii="Times New Roman" w:eastAsia="微軟正黑體" w:hAnsi="Times New Roman"/>
                <w:b/>
                <w:bCs/>
                <w:sz w:val="22"/>
              </w:rPr>
            </w:pPr>
            <w:r w:rsidRPr="009B7C4B">
              <w:rPr>
                <w:rFonts w:ascii="Times New Roman" w:eastAsia="微軟正黑體" w:hAnsi="微軟正黑體" w:hint="eastAsia"/>
                <w:b/>
                <w:bCs/>
                <w:sz w:val="22"/>
              </w:rPr>
              <w:t>回</w:t>
            </w:r>
            <w:r w:rsidRPr="009B7C4B">
              <w:rPr>
                <w:rFonts w:ascii="Times New Roman" w:eastAsia="微軟正黑體" w:hAnsi="Times New Roman"/>
                <w:b/>
                <w:bCs/>
                <w:sz w:val="22"/>
              </w:rPr>
              <w:t xml:space="preserve"> </w:t>
            </w:r>
            <w:r w:rsidRPr="009B7C4B">
              <w:rPr>
                <w:rFonts w:ascii="Times New Roman" w:eastAsia="微軟正黑體" w:hAnsi="微軟正黑體" w:hint="eastAsia"/>
                <w:b/>
                <w:bCs/>
                <w:sz w:val="22"/>
              </w:rPr>
              <w:t>函</w:t>
            </w:r>
            <w:r w:rsidRPr="009B7C4B">
              <w:rPr>
                <w:rFonts w:ascii="Times New Roman" w:eastAsia="微軟正黑體" w:hAnsi="Times New Roman"/>
                <w:b/>
                <w:bCs/>
                <w:sz w:val="22"/>
              </w:rPr>
              <w:t xml:space="preserve"> </w:t>
            </w:r>
            <w:r w:rsidRPr="009B7C4B">
              <w:rPr>
                <w:rFonts w:ascii="Times New Roman" w:eastAsia="微軟正黑體" w:hAnsi="微軟正黑體" w:hint="eastAsia"/>
                <w:b/>
                <w:bCs/>
                <w:sz w:val="22"/>
              </w:rPr>
              <w:t>報</w:t>
            </w:r>
            <w:r w:rsidRPr="009B7C4B">
              <w:rPr>
                <w:rFonts w:ascii="Times New Roman" w:eastAsia="微軟正黑體" w:hAnsi="Times New Roman"/>
                <w:b/>
                <w:bCs/>
                <w:sz w:val="22"/>
              </w:rPr>
              <w:t xml:space="preserve"> </w:t>
            </w:r>
            <w:r w:rsidRPr="009B7C4B">
              <w:rPr>
                <w:rFonts w:ascii="Times New Roman" w:eastAsia="微軟正黑體" w:hAnsi="微軟正黑體" w:hint="eastAsia"/>
                <w:b/>
                <w:bCs/>
                <w:sz w:val="22"/>
              </w:rPr>
              <w:t>名</w:t>
            </w:r>
            <w:r w:rsidRPr="009B7C4B">
              <w:rPr>
                <w:rFonts w:ascii="Times New Roman" w:eastAsia="微軟正黑體" w:hAnsi="Times New Roman"/>
                <w:b/>
                <w:bCs/>
                <w:sz w:val="22"/>
              </w:rPr>
              <w:t xml:space="preserve"> </w:t>
            </w:r>
            <w:r w:rsidRPr="009B7C4B">
              <w:rPr>
                <w:rFonts w:ascii="Times New Roman" w:eastAsia="微軟正黑體" w:hAnsi="微軟正黑體" w:hint="eastAsia"/>
                <w:b/>
                <w:bCs/>
                <w:sz w:val="22"/>
              </w:rPr>
              <w:t>表</w:t>
            </w:r>
            <w:r w:rsidRPr="009B7C4B">
              <w:rPr>
                <w:rFonts w:ascii="Times New Roman" w:eastAsia="微軟正黑體" w:hAnsi="微軟正黑體"/>
                <w:b/>
                <w:bCs/>
                <w:sz w:val="22"/>
              </w:rPr>
              <w:t xml:space="preserve"> </w:t>
            </w:r>
            <w:r w:rsidRPr="009B7C4B">
              <w:rPr>
                <w:rFonts w:ascii="新細明體" w:hAnsi="新細明體" w:hint="eastAsia"/>
                <w:b/>
                <w:bCs/>
                <w:sz w:val="22"/>
              </w:rPr>
              <w:t>◆</w:t>
            </w:r>
          </w:p>
        </w:tc>
      </w:tr>
      <w:tr w:rsidR="00430EEA" w:rsidRPr="00775A95" w:rsidTr="009B7C4B">
        <w:trPr>
          <w:trHeight w:val="430"/>
        </w:trPr>
        <w:tc>
          <w:tcPr>
            <w:tcW w:w="1526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新細明體" w:hint="eastAsia"/>
                <w:bCs/>
                <w:szCs w:val="24"/>
              </w:rPr>
              <w:t>參加場次</w:t>
            </w:r>
          </w:p>
        </w:tc>
        <w:tc>
          <w:tcPr>
            <w:tcW w:w="8168" w:type="dxa"/>
            <w:gridSpan w:val="4"/>
            <w:vAlign w:val="center"/>
          </w:tcPr>
          <w:p w:rsidR="00430EEA" w:rsidRPr="009B7C4B" w:rsidRDefault="00430EEA" w:rsidP="009B7C4B">
            <w:pPr>
              <w:adjustRightInd w:val="0"/>
              <w:snapToGrid w:val="0"/>
              <w:rPr>
                <w:rFonts w:ascii="新細明體"/>
                <w:bCs/>
                <w:szCs w:val="24"/>
              </w:rPr>
            </w:pPr>
            <w:r w:rsidRPr="009B7C4B">
              <w:rPr>
                <w:rFonts w:ascii="新細明體" w:hAnsi="新細明體" w:hint="eastAsia"/>
                <w:bCs/>
                <w:szCs w:val="24"/>
              </w:rPr>
              <w:t>□台北場</w:t>
            </w:r>
            <w:r w:rsidRPr="009B7C4B">
              <w:rPr>
                <w:rFonts w:ascii="新細明體" w:hAnsi="新細明體"/>
                <w:bCs/>
                <w:szCs w:val="24"/>
              </w:rPr>
              <w:t xml:space="preserve">      </w:t>
            </w:r>
            <w:r w:rsidRPr="009B7C4B">
              <w:rPr>
                <w:rFonts w:ascii="新細明體" w:hAnsi="新細明體" w:hint="eastAsia"/>
                <w:bCs/>
                <w:szCs w:val="24"/>
              </w:rPr>
              <w:t>□台中場</w:t>
            </w:r>
            <w:r w:rsidRPr="009B7C4B">
              <w:rPr>
                <w:rFonts w:ascii="新細明體" w:hAnsi="新細明體"/>
                <w:bCs/>
                <w:szCs w:val="24"/>
              </w:rPr>
              <w:t xml:space="preserve">    </w:t>
            </w:r>
            <w:r w:rsidRPr="009B7C4B">
              <w:rPr>
                <w:rFonts w:ascii="新細明體" w:hAnsi="新細明體" w:hint="eastAsia"/>
                <w:bCs/>
                <w:szCs w:val="24"/>
              </w:rPr>
              <w:t>□苗栗場</w:t>
            </w:r>
            <w:r w:rsidRPr="009B7C4B">
              <w:rPr>
                <w:rFonts w:ascii="新細明體" w:hAnsi="新細明體"/>
                <w:bCs/>
                <w:szCs w:val="24"/>
              </w:rPr>
              <w:t xml:space="preserve">   </w:t>
            </w:r>
            <w:r w:rsidRPr="009B7C4B">
              <w:rPr>
                <w:rFonts w:ascii="新細明體" w:hAnsi="新細明體" w:hint="eastAsia"/>
                <w:bCs/>
                <w:szCs w:val="24"/>
              </w:rPr>
              <w:t>□屏東場</w:t>
            </w:r>
            <w:r w:rsidRPr="009B7C4B">
              <w:rPr>
                <w:rFonts w:ascii="新細明體" w:hAnsi="新細明體"/>
                <w:bCs/>
                <w:szCs w:val="24"/>
              </w:rPr>
              <w:t xml:space="preserve">     </w:t>
            </w:r>
            <w:r w:rsidRPr="009B7C4B">
              <w:rPr>
                <w:rFonts w:ascii="新細明體" w:hAnsi="新細明體" w:hint="eastAsia"/>
                <w:bCs/>
                <w:szCs w:val="24"/>
              </w:rPr>
              <w:t>□高雄場</w:t>
            </w:r>
            <w:r w:rsidRPr="009B7C4B">
              <w:rPr>
                <w:rFonts w:ascii="新細明體" w:hAnsi="新細明體"/>
                <w:bCs/>
                <w:szCs w:val="24"/>
              </w:rPr>
              <w:t xml:space="preserve">       </w:t>
            </w:r>
            <w:r w:rsidRPr="009B7C4B">
              <w:rPr>
                <w:rFonts w:ascii="新細明體" w:hAnsi="新細明體" w:hint="eastAsia"/>
                <w:bCs/>
                <w:szCs w:val="24"/>
              </w:rPr>
              <w:t>□台東場</w:t>
            </w:r>
            <w:r w:rsidRPr="009B7C4B">
              <w:rPr>
                <w:rFonts w:ascii="新細明體" w:hAnsi="新細明體"/>
                <w:bCs/>
                <w:szCs w:val="24"/>
              </w:rPr>
              <w:t xml:space="preserve">      </w:t>
            </w:r>
            <w:r w:rsidRPr="009B7C4B">
              <w:rPr>
                <w:rFonts w:ascii="新細明體" w:hAnsi="新細明體" w:hint="eastAsia"/>
                <w:bCs/>
                <w:szCs w:val="24"/>
              </w:rPr>
              <w:t>□花蓮場</w:t>
            </w:r>
          </w:p>
        </w:tc>
      </w:tr>
      <w:tr w:rsidR="00430EEA" w:rsidRPr="00775A95" w:rsidTr="009B7C4B">
        <w:trPr>
          <w:trHeight w:val="430"/>
        </w:trPr>
        <w:tc>
          <w:tcPr>
            <w:tcW w:w="1526" w:type="dxa"/>
            <w:vMerge w:val="restart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 w:hint="eastAsia"/>
                <w:bCs/>
                <w:szCs w:val="24"/>
              </w:rPr>
              <w:t>報名者</w:t>
            </w:r>
          </w:p>
          <w:p w:rsidR="00430EEA" w:rsidRPr="009B7C4B" w:rsidRDefault="00430EEA" w:rsidP="009B7C4B">
            <w:pPr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 w:hint="eastAsia"/>
                <w:bCs/>
                <w:szCs w:val="24"/>
              </w:rPr>
              <w:t>姓名</w:t>
            </w:r>
            <w:r w:rsidRPr="009B7C4B">
              <w:rPr>
                <w:rFonts w:ascii="Times New Roman" w:hAnsi="Times New Roman"/>
                <w:bCs/>
                <w:szCs w:val="24"/>
              </w:rPr>
              <w:t>/</w:t>
            </w:r>
            <w:r w:rsidRPr="009B7C4B">
              <w:rPr>
                <w:rFonts w:ascii="Times New Roman" w:hAnsi="Times New Roman" w:hint="eastAsia"/>
                <w:bCs/>
                <w:szCs w:val="24"/>
              </w:rPr>
              <w:t>單位</w:t>
            </w:r>
          </w:p>
        </w:tc>
        <w:tc>
          <w:tcPr>
            <w:tcW w:w="1134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 w:hint="eastAsia"/>
                <w:bCs/>
                <w:sz w:val="18"/>
                <w:szCs w:val="18"/>
              </w:rPr>
              <w:t>報名</w:t>
            </w:r>
            <w:r w:rsidRPr="009B7C4B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Pr="009B7C4B">
              <w:rPr>
                <w:rFonts w:ascii="Times New Roman" w:hAnsi="Times New Roman" w:hint="eastAsia"/>
                <w:bCs/>
                <w:sz w:val="18"/>
                <w:szCs w:val="18"/>
              </w:rPr>
              <w:t>姓名</w:t>
            </w:r>
          </w:p>
        </w:tc>
        <w:tc>
          <w:tcPr>
            <w:tcW w:w="2835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 w:hint="eastAsia"/>
                <w:bCs/>
                <w:sz w:val="18"/>
                <w:szCs w:val="18"/>
              </w:rPr>
              <w:t>報名</w:t>
            </w:r>
            <w:r w:rsidRPr="009B7C4B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Pr="009B7C4B">
              <w:rPr>
                <w:rFonts w:ascii="Times New Roman" w:hAnsi="Times New Roman" w:hint="eastAsia"/>
                <w:bCs/>
                <w:sz w:val="18"/>
                <w:szCs w:val="18"/>
              </w:rPr>
              <w:t>單位</w:t>
            </w:r>
          </w:p>
        </w:tc>
        <w:tc>
          <w:tcPr>
            <w:tcW w:w="2923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430EEA" w:rsidRPr="00775A95" w:rsidTr="009B7C4B">
        <w:trPr>
          <w:trHeight w:val="430"/>
        </w:trPr>
        <w:tc>
          <w:tcPr>
            <w:tcW w:w="1526" w:type="dxa"/>
            <w:vMerge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 w:hint="eastAsia"/>
                <w:bCs/>
                <w:sz w:val="18"/>
                <w:szCs w:val="18"/>
              </w:rPr>
              <w:t>報名</w:t>
            </w:r>
            <w:r w:rsidRPr="009B7C4B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  <w:r w:rsidRPr="009B7C4B">
              <w:rPr>
                <w:rFonts w:ascii="Times New Roman" w:hAnsi="Times New Roman" w:hint="eastAsia"/>
                <w:bCs/>
                <w:sz w:val="18"/>
                <w:szCs w:val="18"/>
              </w:rPr>
              <w:t>姓名</w:t>
            </w:r>
          </w:p>
        </w:tc>
        <w:tc>
          <w:tcPr>
            <w:tcW w:w="2835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 w:hint="eastAsia"/>
                <w:bCs/>
                <w:sz w:val="18"/>
                <w:szCs w:val="18"/>
              </w:rPr>
              <w:t>報名</w:t>
            </w:r>
            <w:r w:rsidRPr="009B7C4B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  <w:r w:rsidRPr="009B7C4B">
              <w:rPr>
                <w:rFonts w:ascii="Times New Roman" w:hAnsi="Times New Roman" w:hint="eastAsia"/>
                <w:bCs/>
                <w:sz w:val="18"/>
                <w:szCs w:val="18"/>
              </w:rPr>
              <w:t>單位</w:t>
            </w:r>
          </w:p>
        </w:tc>
        <w:tc>
          <w:tcPr>
            <w:tcW w:w="2923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430EEA" w:rsidRPr="00775A95" w:rsidTr="009B7C4B">
        <w:trPr>
          <w:trHeight w:val="430"/>
        </w:trPr>
        <w:tc>
          <w:tcPr>
            <w:tcW w:w="1526" w:type="dxa"/>
            <w:vMerge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 w:hint="eastAsia"/>
                <w:bCs/>
                <w:sz w:val="18"/>
                <w:szCs w:val="18"/>
              </w:rPr>
              <w:t>報名</w:t>
            </w:r>
            <w:r w:rsidRPr="009B7C4B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  <w:r w:rsidRPr="009B7C4B">
              <w:rPr>
                <w:rFonts w:ascii="Times New Roman" w:hAnsi="Times New Roman" w:hint="eastAsia"/>
                <w:bCs/>
                <w:sz w:val="18"/>
                <w:szCs w:val="18"/>
              </w:rPr>
              <w:t>姓名</w:t>
            </w:r>
          </w:p>
        </w:tc>
        <w:tc>
          <w:tcPr>
            <w:tcW w:w="2835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 w:hint="eastAsia"/>
                <w:bCs/>
                <w:sz w:val="18"/>
                <w:szCs w:val="18"/>
              </w:rPr>
              <w:t>報名</w:t>
            </w:r>
            <w:r w:rsidRPr="009B7C4B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  <w:r w:rsidRPr="009B7C4B">
              <w:rPr>
                <w:rFonts w:ascii="Times New Roman" w:hAnsi="Times New Roman" w:hint="eastAsia"/>
                <w:bCs/>
                <w:sz w:val="18"/>
                <w:szCs w:val="18"/>
              </w:rPr>
              <w:t>單位</w:t>
            </w:r>
          </w:p>
        </w:tc>
        <w:tc>
          <w:tcPr>
            <w:tcW w:w="2923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430EEA" w:rsidRPr="00775A95" w:rsidTr="009B7C4B">
        <w:trPr>
          <w:trHeight w:val="430"/>
        </w:trPr>
        <w:tc>
          <w:tcPr>
            <w:tcW w:w="1526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 w:hint="eastAsia"/>
                <w:bCs/>
                <w:szCs w:val="24"/>
              </w:rPr>
              <w:t>聯絡人</w:t>
            </w:r>
          </w:p>
          <w:p w:rsidR="00430EEA" w:rsidRPr="009B7C4B" w:rsidRDefault="00430EEA" w:rsidP="009B7C4B">
            <w:pPr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 w:hint="eastAsia"/>
                <w:bCs/>
                <w:szCs w:val="24"/>
              </w:rPr>
              <w:t>電話</w:t>
            </w:r>
            <w:r w:rsidRPr="009B7C4B">
              <w:rPr>
                <w:rFonts w:ascii="Times New Roman" w:hAnsi="Times New Roman"/>
                <w:bCs/>
                <w:szCs w:val="24"/>
              </w:rPr>
              <w:t>/</w:t>
            </w:r>
            <w:r w:rsidRPr="009B7C4B">
              <w:rPr>
                <w:rFonts w:ascii="Times New Roman" w:hAnsi="Times New Roman" w:hint="eastAsia"/>
                <w:bCs/>
                <w:szCs w:val="24"/>
              </w:rPr>
              <w:t>手機</w:t>
            </w:r>
          </w:p>
        </w:tc>
        <w:tc>
          <w:tcPr>
            <w:tcW w:w="3969" w:type="dxa"/>
            <w:gridSpan w:val="2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jc w:val="right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 w:hint="eastAsia"/>
                <w:bCs/>
                <w:szCs w:val="24"/>
              </w:rPr>
              <w:t>（必填）</w:t>
            </w:r>
          </w:p>
        </w:tc>
        <w:tc>
          <w:tcPr>
            <w:tcW w:w="1276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 w:hint="eastAsia"/>
                <w:bCs/>
                <w:szCs w:val="24"/>
              </w:rPr>
              <w:t>聯絡人</w:t>
            </w:r>
            <w:r w:rsidRPr="009B7C4B">
              <w:rPr>
                <w:rFonts w:ascii="Times New Roman" w:hAnsi="Times New Roman"/>
                <w:bCs/>
                <w:szCs w:val="24"/>
              </w:rPr>
              <w:t>email</w:t>
            </w:r>
          </w:p>
        </w:tc>
        <w:tc>
          <w:tcPr>
            <w:tcW w:w="2923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jc w:val="right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 w:hint="eastAsia"/>
                <w:bCs/>
                <w:szCs w:val="24"/>
              </w:rPr>
              <w:t>（必填）</w:t>
            </w:r>
          </w:p>
        </w:tc>
      </w:tr>
      <w:tr w:rsidR="00430EEA" w:rsidRPr="00775A95" w:rsidTr="009B7C4B">
        <w:trPr>
          <w:trHeight w:val="430"/>
        </w:trPr>
        <w:tc>
          <w:tcPr>
            <w:tcW w:w="1526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 w:hint="eastAsia"/>
                <w:bCs/>
                <w:szCs w:val="24"/>
              </w:rPr>
              <w:t>地址</w:t>
            </w:r>
          </w:p>
        </w:tc>
        <w:tc>
          <w:tcPr>
            <w:tcW w:w="8168" w:type="dxa"/>
            <w:gridSpan w:val="4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430EEA" w:rsidRPr="00775A95" w:rsidTr="009B7C4B">
        <w:trPr>
          <w:trHeight w:val="430"/>
        </w:trPr>
        <w:tc>
          <w:tcPr>
            <w:tcW w:w="1526" w:type="dxa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 w:hint="eastAsia"/>
                <w:bCs/>
                <w:szCs w:val="24"/>
              </w:rPr>
              <w:t>獲得本訊息</w:t>
            </w:r>
          </w:p>
          <w:p w:rsidR="00430EEA" w:rsidRPr="009B7C4B" w:rsidRDefault="00430EEA" w:rsidP="009B7C4B">
            <w:pPr>
              <w:snapToGrid w:val="0"/>
              <w:spacing w:line="276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9B7C4B">
              <w:rPr>
                <w:rFonts w:ascii="Times New Roman" w:hAnsi="Times New Roman" w:hint="eastAsia"/>
                <w:bCs/>
                <w:szCs w:val="24"/>
              </w:rPr>
              <w:t>管道</w:t>
            </w:r>
          </w:p>
        </w:tc>
        <w:tc>
          <w:tcPr>
            <w:tcW w:w="8168" w:type="dxa"/>
            <w:gridSpan w:val="4"/>
            <w:vAlign w:val="center"/>
          </w:tcPr>
          <w:p w:rsidR="00430EEA" w:rsidRPr="009B7C4B" w:rsidRDefault="00430EEA" w:rsidP="009B7C4B">
            <w:pPr>
              <w:snapToGrid w:val="0"/>
              <w:spacing w:line="276" w:lineRule="auto"/>
              <w:rPr>
                <w:rFonts w:ascii="新細明體"/>
                <w:bCs/>
                <w:szCs w:val="24"/>
              </w:rPr>
            </w:pPr>
            <w:r w:rsidRPr="009B7C4B">
              <w:rPr>
                <w:rFonts w:ascii="新細明體" w:hAnsi="新細明體" w:hint="eastAsia"/>
                <w:bCs/>
                <w:szCs w:val="24"/>
              </w:rPr>
              <w:t>□本會官網</w:t>
            </w:r>
            <w:r w:rsidRPr="009B7C4B">
              <w:rPr>
                <w:rFonts w:ascii="新細明體" w:hAnsi="新細明體"/>
                <w:bCs/>
                <w:szCs w:val="24"/>
              </w:rPr>
              <w:t xml:space="preserve">    </w:t>
            </w:r>
            <w:r w:rsidRPr="009B7C4B">
              <w:rPr>
                <w:rFonts w:ascii="新細明體" w:hAnsi="新細明體" w:hint="eastAsia"/>
                <w:bCs/>
                <w:szCs w:val="24"/>
              </w:rPr>
              <w:t>□</w:t>
            </w:r>
            <w:r w:rsidRPr="009B7C4B">
              <w:rPr>
                <w:rFonts w:ascii="新細明體" w:hAnsi="新細明體"/>
                <w:bCs/>
                <w:szCs w:val="24"/>
              </w:rPr>
              <w:t xml:space="preserve">FB    </w:t>
            </w:r>
            <w:r w:rsidRPr="009B7C4B">
              <w:rPr>
                <w:rFonts w:ascii="新細明體" w:hAnsi="新細明體" w:hint="eastAsia"/>
                <w:bCs/>
                <w:szCs w:val="24"/>
              </w:rPr>
              <w:t>□原民台</w:t>
            </w:r>
            <w:r w:rsidRPr="009B7C4B">
              <w:rPr>
                <w:rFonts w:ascii="新細明體" w:hAnsi="新細明體"/>
                <w:bCs/>
                <w:szCs w:val="24"/>
              </w:rPr>
              <w:t xml:space="preserve">    </w:t>
            </w:r>
            <w:r w:rsidRPr="009B7C4B">
              <w:rPr>
                <w:rFonts w:ascii="新細明體" w:hAnsi="新細明體" w:hint="eastAsia"/>
                <w:bCs/>
                <w:szCs w:val="24"/>
              </w:rPr>
              <w:t>□政府部門公文</w:t>
            </w:r>
            <w:r w:rsidRPr="009B7C4B">
              <w:rPr>
                <w:rFonts w:ascii="新細明體" w:hAnsi="新細明體"/>
                <w:bCs/>
                <w:szCs w:val="24"/>
              </w:rPr>
              <w:t xml:space="preserve">    </w:t>
            </w:r>
            <w:r w:rsidRPr="009B7C4B">
              <w:rPr>
                <w:rFonts w:ascii="新細明體" w:hAnsi="新細明體" w:hint="eastAsia"/>
                <w:bCs/>
                <w:szCs w:val="24"/>
              </w:rPr>
              <w:t>□宣傳海報</w:t>
            </w:r>
          </w:p>
          <w:p w:rsidR="00430EEA" w:rsidRPr="009B7C4B" w:rsidRDefault="00430EEA" w:rsidP="009B7C4B">
            <w:pPr>
              <w:snapToGrid w:val="0"/>
              <w:spacing w:line="276" w:lineRule="auto"/>
              <w:rPr>
                <w:rFonts w:ascii="Times New Roman" w:hAnsi="Times New Roman"/>
                <w:bCs/>
                <w:szCs w:val="24"/>
                <w:u w:val="single"/>
              </w:rPr>
            </w:pPr>
            <w:r w:rsidRPr="009B7C4B">
              <w:rPr>
                <w:rFonts w:ascii="新細明體" w:hAnsi="新細明體" w:hint="eastAsia"/>
                <w:bCs/>
                <w:szCs w:val="24"/>
              </w:rPr>
              <w:t>□親朋好友告知□其他</w:t>
            </w:r>
            <w:r w:rsidRPr="009B7C4B">
              <w:rPr>
                <w:rFonts w:ascii="新細明體" w:hAnsi="新細明體"/>
                <w:bCs/>
                <w:szCs w:val="24"/>
              </w:rPr>
              <w:t>(</w:t>
            </w:r>
            <w:r w:rsidRPr="009B7C4B">
              <w:rPr>
                <w:rFonts w:ascii="新細明體" w:hAnsi="新細明體" w:hint="eastAsia"/>
                <w:bCs/>
                <w:szCs w:val="24"/>
              </w:rPr>
              <w:t>請敘述</w:t>
            </w:r>
            <w:r w:rsidRPr="009B7C4B">
              <w:rPr>
                <w:rFonts w:ascii="新細明體" w:hAnsi="新細明體"/>
                <w:bCs/>
                <w:szCs w:val="24"/>
              </w:rPr>
              <w:t>)</w:t>
            </w:r>
            <w:r w:rsidRPr="009B7C4B">
              <w:rPr>
                <w:rFonts w:ascii="新細明體" w:hAnsi="新細明體"/>
                <w:bCs/>
                <w:szCs w:val="24"/>
                <w:u w:val="single"/>
              </w:rPr>
              <w:t xml:space="preserve">                                    </w:t>
            </w:r>
          </w:p>
        </w:tc>
      </w:tr>
    </w:tbl>
    <w:p w:rsidR="00430EEA" w:rsidRPr="00775A95" w:rsidRDefault="00430EEA" w:rsidP="00891441">
      <w:pPr>
        <w:snapToGrid w:val="0"/>
        <w:spacing w:before="240" w:line="276" w:lineRule="auto"/>
        <w:rPr>
          <w:rFonts w:ascii="Times New Roman"/>
          <w:szCs w:val="24"/>
        </w:rPr>
      </w:pPr>
      <w:r w:rsidRPr="00775A95">
        <w:rPr>
          <w:rFonts w:ascii="新細明體" w:hAnsi="新細明體" w:hint="eastAsia"/>
          <w:bCs/>
          <w:szCs w:val="24"/>
        </w:rPr>
        <w:t>※惠請</w:t>
      </w:r>
      <w:r w:rsidRPr="00775A95">
        <w:rPr>
          <w:rFonts w:hint="eastAsia"/>
          <w:szCs w:val="24"/>
        </w:rPr>
        <w:t>填寫工整，</w:t>
      </w:r>
      <w:r w:rsidRPr="00775A95">
        <w:rPr>
          <w:rFonts w:hint="eastAsia"/>
          <w:bCs/>
          <w:szCs w:val="24"/>
        </w:rPr>
        <w:t>若本表不敷使用</w:t>
      </w:r>
      <w:r w:rsidRPr="00775A95">
        <w:rPr>
          <w:rFonts w:hint="eastAsia"/>
          <w:szCs w:val="24"/>
        </w:rPr>
        <w:t>請自行列印填寫。請</w:t>
      </w:r>
      <w:r w:rsidRPr="00775A95">
        <w:rPr>
          <w:rFonts w:hint="eastAsia"/>
          <w:szCs w:val="24"/>
          <w:u w:val="single"/>
        </w:rPr>
        <w:t>來電報名</w:t>
      </w:r>
      <w:r w:rsidRPr="00775A95">
        <w:rPr>
          <w:szCs w:val="24"/>
          <w:u w:val="single"/>
        </w:rPr>
        <w:t>-</w:t>
      </w:r>
      <w:r w:rsidRPr="00775A95">
        <w:rPr>
          <w:rFonts w:ascii="Times New Roman"/>
          <w:szCs w:val="24"/>
        </w:rPr>
        <w:t xml:space="preserve"> 02-27881500(</w:t>
      </w:r>
      <w:r w:rsidRPr="00775A95">
        <w:rPr>
          <w:rFonts w:ascii="Times New Roman" w:hint="eastAsia"/>
          <w:szCs w:val="24"/>
        </w:rPr>
        <w:t>吳秀美小姐</w:t>
      </w:r>
      <w:r w:rsidRPr="00775A95">
        <w:rPr>
          <w:rFonts w:ascii="Times New Roman"/>
          <w:szCs w:val="24"/>
        </w:rPr>
        <w:t>)</w:t>
      </w:r>
      <w:r w:rsidRPr="00275449">
        <w:rPr>
          <w:szCs w:val="24"/>
        </w:rPr>
        <w:t xml:space="preserve"> </w:t>
      </w:r>
      <w:r w:rsidRPr="00775A95">
        <w:rPr>
          <w:rFonts w:hint="eastAsia"/>
          <w:szCs w:val="24"/>
        </w:rPr>
        <w:t>或</w:t>
      </w:r>
      <w:r>
        <w:rPr>
          <w:rFonts w:hint="eastAsia"/>
          <w:szCs w:val="24"/>
        </w:rPr>
        <w:t>線上</w:t>
      </w:r>
      <w:r w:rsidRPr="00775A95">
        <w:rPr>
          <w:rFonts w:hint="eastAsia"/>
          <w:szCs w:val="24"/>
          <w:u w:val="single"/>
        </w:rPr>
        <w:t>報名</w:t>
      </w:r>
      <w:r w:rsidRPr="00775A95">
        <w:rPr>
          <w:szCs w:val="24"/>
        </w:rPr>
        <w:t>:</w:t>
      </w:r>
      <w:r w:rsidRPr="00775A95">
        <w:rPr>
          <w:rFonts w:ascii="Times New Roman" w:hint="eastAsia"/>
          <w:szCs w:val="24"/>
        </w:rPr>
        <w:t>，並請來電確認，謝謝。</w:t>
      </w:r>
    </w:p>
    <w:p w:rsidR="00430EEA" w:rsidRPr="00775A95" w:rsidRDefault="00430EEA" w:rsidP="00363D3A">
      <w:pPr>
        <w:snapToGrid w:val="0"/>
        <w:spacing w:before="240"/>
        <w:rPr>
          <w:rFonts w:ascii="新細明體"/>
          <w:b/>
          <w:bCs/>
          <w:szCs w:val="24"/>
        </w:rPr>
      </w:pPr>
      <w:r w:rsidRPr="00775A95">
        <w:rPr>
          <w:rFonts w:ascii="新細明體" w:hAnsi="新細明體" w:hint="eastAsia"/>
          <w:b/>
          <w:bCs/>
          <w:szCs w:val="24"/>
        </w:rPr>
        <w:t>◆聯繫窗口</w:t>
      </w:r>
    </w:p>
    <w:p w:rsidR="00430EEA" w:rsidRPr="00775A95" w:rsidRDefault="00430EEA" w:rsidP="005A1BD4">
      <w:pPr>
        <w:snapToGrid w:val="0"/>
        <w:ind w:leftChars="100" w:left="240"/>
        <w:rPr>
          <w:rFonts w:ascii="Times New Roman"/>
          <w:szCs w:val="24"/>
        </w:rPr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left:0;text-align:left;margin-left:386.1pt;margin-top:1.8pt;width:142.1pt;height:139.5pt;z-index:251657216" adj="1011,77">
            <v:textbox style="mso-next-textbox:#_x0000_s1027">
              <w:txbxContent>
                <w:p w:rsidR="00430EEA" w:rsidRDefault="00430EEA">
                  <w:pPr>
                    <w:rPr>
                      <w:rFonts w:ascii="Arial" w:hAnsi="新細明體" w:cs="Arial"/>
                    </w:rPr>
                  </w:pPr>
                  <w:r w:rsidRPr="00B13A0E">
                    <w:rPr>
                      <w:rFonts w:ascii="Arial" w:hAnsi="新細明體" w:cs="Arial" w:hint="eastAsia"/>
                    </w:rPr>
                    <w:t>歡迎踴躍報</w:t>
                  </w:r>
                  <w:r>
                    <w:rPr>
                      <w:rFonts w:ascii="Arial" w:hAnsi="新細明體" w:cs="Arial" w:hint="eastAsia"/>
                    </w:rPr>
                    <w:t>名</w:t>
                  </w:r>
                </w:p>
                <w:p w:rsidR="00430EEA" w:rsidRDefault="00430EEA">
                  <w:pPr>
                    <w:rPr>
                      <w:rFonts w:ascii="Arial" w:hAnsi="新細明體" w:cs="Arial"/>
                    </w:rPr>
                  </w:pPr>
                  <w:r>
                    <w:rPr>
                      <w:rFonts w:ascii="Arial" w:hAnsi="新細明體" w:cs="Arial" w:hint="eastAsia"/>
                    </w:rPr>
                    <w:t>全場參與並完成問卷者</w:t>
                  </w:r>
                </w:p>
                <w:p w:rsidR="00430EEA" w:rsidRPr="00B13A0E" w:rsidRDefault="00430EEA">
                  <w:pPr>
                    <w:rPr>
                      <w:rFonts w:ascii="Arial" w:hAnsi="Arial" w:cs="Arial"/>
                    </w:rPr>
                  </w:pPr>
                  <w:r w:rsidRPr="00B13A0E">
                    <w:rPr>
                      <w:rFonts w:ascii="Arial" w:hAnsi="新細明體" w:cs="Arial" w:hint="eastAsia"/>
                    </w:rPr>
                    <w:t>贈</w:t>
                  </w:r>
                  <w:r w:rsidRPr="00B13A0E">
                    <w:rPr>
                      <w:rFonts w:ascii="Arial" w:hAnsi="Arial" w:cs="Arial"/>
                      <w:b/>
                    </w:rPr>
                    <w:t>201</w:t>
                  </w:r>
                  <w:r>
                    <w:rPr>
                      <w:rFonts w:ascii="Arial" w:hAnsi="Arial" w:cs="Arial"/>
                      <w:b/>
                    </w:rPr>
                    <w:t>6</w:t>
                  </w:r>
                  <w:r w:rsidRPr="00B13A0E">
                    <w:rPr>
                      <w:rFonts w:ascii="Arial" w:hAnsi="新細明體" w:cs="Arial" w:hint="eastAsia"/>
                      <w:b/>
                    </w:rPr>
                    <w:t>精美年曆</w:t>
                  </w:r>
                </w:p>
              </w:txbxContent>
            </v:textbox>
          </v:shape>
        </w:pict>
      </w:r>
      <w:r w:rsidRPr="00775A95">
        <w:rPr>
          <w:rFonts w:ascii="Times New Roman" w:hint="eastAsia"/>
          <w:szCs w:val="24"/>
        </w:rPr>
        <w:t>聯絡人：吳秀美小姐</w:t>
      </w:r>
    </w:p>
    <w:p w:rsidR="00430EEA" w:rsidRPr="00775A95" w:rsidRDefault="00430EEA" w:rsidP="005A1BD4">
      <w:pPr>
        <w:snapToGrid w:val="0"/>
        <w:ind w:leftChars="100" w:left="240"/>
        <w:rPr>
          <w:rFonts w:ascii="Times New Roman" w:hAnsi="Times New Roman"/>
          <w:szCs w:val="24"/>
        </w:rPr>
      </w:pPr>
      <w:r w:rsidRPr="00775A95">
        <w:rPr>
          <w:rFonts w:ascii="Times New Roman" w:hint="eastAsia"/>
          <w:szCs w:val="24"/>
        </w:rPr>
        <w:t>電</w:t>
      </w:r>
      <w:r w:rsidRPr="00775A95">
        <w:rPr>
          <w:rFonts w:ascii="Times New Roman" w:hAnsi="Times New Roman"/>
          <w:szCs w:val="24"/>
        </w:rPr>
        <w:t xml:space="preserve">  </w:t>
      </w:r>
      <w:r w:rsidRPr="00775A95">
        <w:rPr>
          <w:rFonts w:ascii="Times New Roman" w:hint="eastAsia"/>
          <w:szCs w:val="24"/>
        </w:rPr>
        <w:t>話：</w:t>
      </w:r>
      <w:r w:rsidRPr="00775A95">
        <w:rPr>
          <w:rFonts w:ascii="Times New Roman" w:hAnsi="Times New Roman"/>
          <w:szCs w:val="24"/>
        </w:rPr>
        <w:t>02-27881600</w:t>
      </w:r>
      <w:r w:rsidRPr="00775A95">
        <w:rPr>
          <w:rFonts w:ascii="Times New Roman" w:hint="eastAsia"/>
          <w:szCs w:val="24"/>
        </w:rPr>
        <w:t>分機</w:t>
      </w:r>
      <w:r w:rsidRPr="00775A95">
        <w:rPr>
          <w:rFonts w:ascii="Times New Roman" w:hAnsi="Times New Roman"/>
          <w:szCs w:val="24"/>
        </w:rPr>
        <w:t>213</w:t>
      </w:r>
    </w:p>
    <w:p w:rsidR="00430EEA" w:rsidRPr="00775A95" w:rsidRDefault="00430EEA" w:rsidP="005A1BD4">
      <w:pPr>
        <w:snapToGrid w:val="0"/>
        <w:ind w:leftChars="100" w:left="240"/>
        <w:rPr>
          <w:rFonts w:ascii="Times New Roman"/>
          <w:szCs w:val="24"/>
        </w:rPr>
      </w:pPr>
      <w:r w:rsidRPr="00775A95">
        <w:rPr>
          <w:rFonts w:ascii="Times New Roman" w:hint="eastAsia"/>
          <w:szCs w:val="24"/>
        </w:rPr>
        <w:t>傳</w:t>
      </w:r>
      <w:r w:rsidRPr="00775A95">
        <w:rPr>
          <w:rFonts w:ascii="Times New Roman"/>
          <w:szCs w:val="24"/>
        </w:rPr>
        <w:t xml:space="preserve">  </w:t>
      </w:r>
      <w:r w:rsidRPr="00775A95">
        <w:rPr>
          <w:rFonts w:ascii="Times New Roman" w:hint="eastAsia"/>
          <w:szCs w:val="24"/>
        </w:rPr>
        <w:t>真：</w:t>
      </w:r>
      <w:r w:rsidRPr="00775A95">
        <w:rPr>
          <w:rFonts w:ascii="Times New Roman"/>
          <w:szCs w:val="24"/>
        </w:rPr>
        <w:t>02-27881500</w:t>
      </w:r>
    </w:p>
    <w:p w:rsidR="00430EEA" w:rsidRPr="00775A95" w:rsidRDefault="00430EEA" w:rsidP="005A1BD4">
      <w:pPr>
        <w:snapToGrid w:val="0"/>
        <w:ind w:leftChars="100" w:left="240"/>
        <w:rPr>
          <w:rFonts w:ascii="Times New Roman" w:hAnsi="Times New Roman"/>
          <w:szCs w:val="24"/>
        </w:rPr>
      </w:pPr>
      <w:r w:rsidRPr="00775A95">
        <w:rPr>
          <w:rFonts w:ascii="Times New Roman" w:hAnsi="Times New Roman"/>
          <w:szCs w:val="24"/>
        </w:rPr>
        <w:t>e-mail</w:t>
      </w:r>
      <w:r w:rsidRPr="00775A95">
        <w:rPr>
          <w:rFonts w:ascii="Times New Roman" w:hint="eastAsia"/>
          <w:szCs w:val="24"/>
        </w:rPr>
        <w:t>：</w:t>
      </w:r>
      <w:hyperlink r:id="rId8" w:history="1">
        <w:r w:rsidRPr="00775A95">
          <w:rPr>
            <w:rStyle w:val="Hyperlink"/>
            <w:rFonts w:ascii="Times New Roman" w:hAnsi="Times New Roman"/>
            <w:szCs w:val="24"/>
          </w:rPr>
          <w:t>sssmei@mail.ipcf.org.tw</w:t>
        </w:r>
      </w:hyperlink>
    </w:p>
    <w:p w:rsidR="00430EEA" w:rsidRPr="00775A95" w:rsidRDefault="00430EEA" w:rsidP="005A1BD4">
      <w:pPr>
        <w:snapToGrid w:val="0"/>
        <w:ind w:leftChars="100" w:left="240"/>
        <w:rPr>
          <w:rFonts w:ascii="Times New Roman" w:hAnsi="Times New Roman"/>
          <w:szCs w:val="24"/>
        </w:rPr>
      </w:pPr>
    </w:p>
    <w:p w:rsidR="00430EEA" w:rsidRDefault="00430EEA" w:rsidP="005A1BD4">
      <w:pPr>
        <w:snapToGrid w:val="0"/>
        <w:ind w:leftChars="100" w:left="240"/>
        <w:rPr>
          <w:rFonts w:ascii="Times New Roman" w:hAnsi="Times New Roman"/>
          <w:sz w:val="20"/>
          <w:szCs w:val="20"/>
        </w:rPr>
      </w:pPr>
    </w:p>
    <w:p w:rsidR="00430EEA" w:rsidRPr="002B2D63" w:rsidRDefault="00430EEA" w:rsidP="005A1BD4">
      <w:pPr>
        <w:snapToGrid w:val="0"/>
        <w:ind w:leftChars="100" w:left="240"/>
        <w:rPr>
          <w:rFonts w:ascii="Times New Roman" w:hAnsi="Times New Roman"/>
          <w:sz w:val="20"/>
          <w:szCs w:val="20"/>
        </w:rPr>
      </w:pPr>
      <w:r w:rsidRPr="009B7C4B">
        <w:rPr>
          <w:rFonts w:ascii="Times New Roman" w:hAnsi="Times New Roman"/>
          <w:noProof/>
          <w:sz w:val="20"/>
          <w:szCs w:val="20"/>
        </w:rPr>
        <w:pict>
          <v:shape id="圖片 1" o:spid="_x0000_i1025" type="#_x0000_t75" style="width:408pt;height:237.75pt;visibility:visible">
            <v:imagedata r:id="rId9" o:title=""/>
          </v:shape>
        </w:pict>
      </w:r>
    </w:p>
    <w:sectPr w:rsidR="00430EEA" w:rsidRPr="002B2D63" w:rsidSect="007C2413">
      <w:footerReference w:type="default" r:id="rId10"/>
      <w:pgSz w:w="11906" w:h="16838"/>
      <w:pgMar w:top="113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EEA" w:rsidRDefault="00430EEA" w:rsidP="008F10B9">
      <w:r>
        <w:separator/>
      </w:r>
    </w:p>
  </w:endnote>
  <w:endnote w:type="continuationSeparator" w:id="0">
    <w:p w:rsidR="00430EEA" w:rsidRDefault="00430EEA" w:rsidP="008F10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altName w:val="Arial Unicode MS"/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華康鐵線龍門 Std W3">
    <w:altName w:val="Arial Unicode MS"/>
    <w:panose1 w:val="00000000000000000000"/>
    <w:charset w:val="88"/>
    <w:family w:val="script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EEA" w:rsidRDefault="00430EEA" w:rsidP="009B7C4B">
    <w:pPr>
      <w:pStyle w:val="Footer"/>
      <w:pBdr>
        <w:top w:val="thinThickSmallGap" w:sz="24" w:space="1" w:color="622423"/>
      </w:pBdr>
      <w:tabs>
        <w:tab w:val="clear" w:pos="4153"/>
        <w:tab w:val="clear" w:pos="8306"/>
        <w:tab w:val="right" w:pos="9638"/>
      </w:tabs>
      <w:rPr>
        <w:rFonts w:ascii="Cambria" w:hAnsi="Cambria"/>
      </w:rPr>
    </w:pPr>
    <w:r>
      <w:rPr>
        <w:rFonts w:ascii="新細明體" w:hAnsi="新細明體" w:hint="eastAsia"/>
        <w:color w:val="595959"/>
      </w:rPr>
      <w:t>財團法人</w:t>
    </w:r>
    <w:r w:rsidRPr="00A41054">
      <w:rPr>
        <w:rFonts w:ascii="新細明體" w:hAnsi="新細明體" w:hint="eastAsia"/>
        <w:color w:val="595959"/>
      </w:rPr>
      <w:t>原住民族文化事業基金會</w:t>
    </w:r>
    <w:r w:rsidRPr="00A41054">
      <w:rPr>
        <w:rFonts w:ascii="新細明體" w:hAnsi="新細明體"/>
        <w:color w:val="595959"/>
      </w:rPr>
      <w:t xml:space="preserve">   </w:t>
    </w:r>
    <w:r w:rsidRPr="00A41054">
      <w:rPr>
        <w:rFonts w:ascii="新細明體" w:hAnsi="新細明體" w:hint="eastAsia"/>
        <w:color w:val="595959"/>
      </w:rPr>
      <w:t>感謝您</w:t>
    </w:r>
    <w:r>
      <w:rPr>
        <w:rFonts w:ascii="新細明體" w:hAnsi="新細明體" w:hint="eastAsia"/>
        <w:color w:val="595959"/>
      </w:rPr>
      <w:t>根植</w:t>
    </w:r>
    <w:r w:rsidRPr="00A41054">
      <w:rPr>
        <w:rFonts w:ascii="新細明體" w:hAnsi="新細明體" w:hint="eastAsia"/>
        <w:color w:val="595959"/>
      </w:rPr>
      <w:t>原住民文化</w:t>
    </w:r>
    <w:r>
      <w:rPr>
        <w:rFonts w:ascii="Cambria" w:hAnsi="Cambria"/>
        <w:lang w:val="zh-TW"/>
      </w:rPr>
      <w:tab/>
    </w:r>
    <w:r>
      <w:rPr>
        <w:rFonts w:ascii="Cambria" w:hAnsi="Cambria" w:hint="eastAsia"/>
        <w:lang w:val="zh-TW"/>
      </w:rPr>
      <w:t>頁</w:t>
    </w:r>
    <w:r>
      <w:rPr>
        <w:rFonts w:ascii="Cambria" w:hAnsi="Cambria"/>
        <w:lang w:val="zh-TW"/>
      </w:rPr>
      <w:t xml:space="preserve"> </w:t>
    </w:r>
    <w:fldSimple w:instr=" PAGE   \* MERGEFORMAT ">
      <w:r w:rsidRPr="00A3171A">
        <w:rPr>
          <w:rFonts w:ascii="Cambria" w:hAnsi="Cambria"/>
          <w:noProof/>
          <w:lang w:val="zh-TW"/>
        </w:rPr>
        <w:t>1</w:t>
      </w:r>
    </w:fldSimple>
  </w:p>
  <w:p w:rsidR="00430EEA" w:rsidRDefault="00430E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EEA" w:rsidRDefault="00430EEA" w:rsidP="008F10B9">
      <w:r>
        <w:separator/>
      </w:r>
    </w:p>
  </w:footnote>
  <w:footnote w:type="continuationSeparator" w:id="0">
    <w:p w:rsidR="00430EEA" w:rsidRDefault="00430EEA" w:rsidP="008F10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1DB2"/>
    <w:multiLevelType w:val="hybridMultilevel"/>
    <w:tmpl w:val="5866BC7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2DD432B"/>
    <w:multiLevelType w:val="hybridMultilevel"/>
    <w:tmpl w:val="39802B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759390F"/>
    <w:multiLevelType w:val="hybridMultilevel"/>
    <w:tmpl w:val="7E60CD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2D717316"/>
    <w:multiLevelType w:val="hybridMultilevel"/>
    <w:tmpl w:val="89B8D6AE"/>
    <w:lvl w:ilvl="0" w:tplc="4EAEEE3E">
      <w:start w:val="1"/>
      <w:numFmt w:val="decimal"/>
      <w:lvlText w:val="%1."/>
      <w:lvlJc w:val="left"/>
      <w:pPr>
        <w:ind w:left="555" w:hanging="360"/>
      </w:pPr>
      <w:rPr>
        <w:rFonts w:hAnsi="微軟正黑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312D47F4"/>
    <w:multiLevelType w:val="hybridMultilevel"/>
    <w:tmpl w:val="B4A6F2AA"/>
    <w:lvl w:ilvl="0" w:tplc="69AE999E">
      <w:start w:val="3"/>
      <w:numFmt w:val="bullet"/>
      <w:lvlText w:val="◆"/>
      <w:lvlJc w:val="left"/>
      <w:pPr>
        <w:ind w:left="36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6616ECC"/>
    <w:multiLevelType w:val="hybridMultilevel"/>
    <w:tmpl w:val="9D4CDF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41337A9E"/>
    <w:multiLevelType w:val="hybridMultilevel"/>
    <w:tmpl w:val="0BF87EA6"/>
    <w:lvl w:ilvl="0" w:tplc="1FC66CE6">
      <w:start w:val="1"/>
      <w:numFmt w:val="taiwaneseCountingThousand"/>
      <w:lvlText w:val="%1、"/>
      <w:lvlJc w:val="left"/>
      <w:pPr>
        <w:ind w:left="1289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0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6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4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2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0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89" w:hanging="480"/>
      </w:pPr>
      <w:rPr>
        <w:rFonts w:cs="Times New Roman"/>
      </w:rPr>
    </w:lvl>
  </w:abstractNum>
  <w:abstractNum w:abstractNumId="7">
    <w:nsid w:val="43DD2600"/>
    <w:multiLevelType w:val="hybridMultilevel"/>
    <w:tmpl w:val="0DF277C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591C5BD5"/>
    <w:multiLevelType w:val="hybridMultilevel"/>
    <w:tmpl w:val="7BA6FA7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6AF178D9"/>
    <w:multiLevelType w:val="hybridMultilevel"/>
    <w:tmpl w:val="C37AC8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727117B9"/>
    <w:multiLevelType w:val="hybridMultilevel"/>
    <w:tmpl w:val="AD60E41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76CA7D3D"/>
    <w:multiLevelType w:val="hybridMultilevel"/>
    <w:tmpl w:val="A60CB114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7A8F0F06"/>
    <w:multiLevelType w:val="hybridMultilevel"/>
    <w:tmpl w:val="493042E2"/>
    <w:lvl w:ilvl="0" w:tplc="A316199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</w:num>
  <w:num w:numId="5">
    <w:abstractNumId w:val="11"/>
  </w:num>
  <w:num w:numId="6">
    <w:abstractNumId w:val="9"/>
  </w:num>
  <w:num w:numId="7">
    <w:abstractNumId w:val="5"/>
  </w:num>
  <w:num w:numId="8">
    <w:abstractNumId w:val="2"/>
  </w:num>
  <w:num w:numId="9">
    <w:abstractNumId w:val="1"/>
  </w:num>
  <w:num w:numId="10">
    <w:abstractNumId w:val="12"/>
  </w:num>
  <w:num w:numId="11">
    <w:abstractNumId w:val="4"/>
  </w:num>
  <w:num w:numId="12">
    <w:abstractNumId w:val="6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7D68"/>
    <w:rsid w:val="00001B32"/>
    <w:rsid w:val="00004B19"/>
    <w:rsid w:val="00012522"/>
    <w:rsid w:val="00020AAB"/>
    <w:rsid w:val="00021322"/>
    <w:rsid w:val="000229E3"/>
    <w:rsid w:val="00022E49"/>
    <w:rsid w:val="00023A93"/>
    <w:rsid w:val="000240DE"/>
    <w:rsid w:val="00026645"/>
    <w:rsid w:val="000271E6"/>
    <w:rsid w:val="00030819"/>
    <w:rsid w:val="000421D2"/>
    <w:rsid w:val="00044919"/>
    <w:rsid w:val="000460FC"/>
    <w:rsid w:val="00046DB7"/>
    <w:rsid w:val="000470C5"/>
    <w:rsid w:val="000529A2"/>
    <w:rsid w:val="00054902"/>
    <w:rsid w:val="00055C2D"/>
    <w:rsid w:val="00060BD1"/>
    <w:rsid w:val="00060C9A"/>
    <w:rsid w:val="000618C8"/>
    <w:rsid w:val="00061E90"/>
    <w:rsid w:val="0006310A"/>
    <w:rsid w:val="00066077"/>
    <w:rsid w:val="00067B28"/>
    <w:rsid w:val="00071292"/>
    <w:rsid w:val="00080813"/>
    <w:rsid w:val="000853C5"/>
    <w:rsid w:val="0008770D"/>
    <w:rsid w:val="00087D8D"/>
    <w:rsid w:val="00092F1D"/>
    <w:rsid w:val="00093E70"/>
    <w:rsid w:val="00095747"/>
    <w:rsid w:val="00097005"/>
    <w:rsid w:val="000A14C9"/>
    <w:rsid w:val="000A1ABF"/>
    <w:rsid w:val="000A5852"/>
    <w:rsid w:val="000A5BD9"/>
    <w:rsid w:val="000A7301"/>
    <w:rsid w:val="000C0943"/>
    <w:rsid w:val="000C0BE9"/>
    <w:rsid w:val="000C0FED"/>
    <w:rsid w:val="000C11BB"/>
    <w:rsid w:val="000C655E"/>
    <w:rsid w:val="000D0F49"/>
    <w:rsid w:val="000E1526"/>
    <w:rsid w:val="000E16B9"/>
    <w:rsid w:val="000E4709"/>
    <w:rsid w:val="000E5715"/>
    <w:rsid w:val="000E5BA5"/>
    <w:rsid w:val="000F1544"/>
    <w:rsid w:val="000F22EF"/>
    <w:rsid w:val="000F2789"/>
    <w:rsid w:val="000F3E47"/>
    <w:rsid w:val="000F3E53"/>
    <w:rsid w:val="000F5E33"/>
    <w:rsid w:val="000F797F"/>
    <w:rsid w:val="000F7B9B"/>
    <w:rsid w:val="00107EB7"/>
    <w:rsid w:val="001134DB"/>
    <w:rsid w:val="0011370D"/>
    <w:rsid w:val="001164DD"/>
    <w:rsid w:val="00116A2E"/>
    <w:rsid w:val="00121417"/>
    <w:rsid w:val="001236FF"/>
    <w:rsid w:val="00127217"/>
    <w:rsid w:val="00134815"/>
    <w:rsid w:val="0013679E"/>
    <w:rsid w:val="001502F6"/>
    <w:rsid w:val="00153677"/>
    <w:rsid w:val="00154906"/>
    <w:rsid w:val="00162532"/>
    <w:rsid w:val="0016378C"/>
    <w:rsid w:val="001648EB"/>
    <w:rsid w:val="00171167"/>
    <w:rsid w:val="00171211"/>
    <w:rsid w:val="00182953"/>
    <w:rsid w:val="0018645F"/>
    <w:rsid w:val="00186C6A"/>
    <w:rsid w:val="001870BD"/>
    <w:rsid w:val="00190D16"/>
    <w:rsid w:val="001928F5"/>
    <w:rsid w:val="00194140"/>
    <w:rsid w:val="00194BF7"/>
    <w:rsid w:val="00195113"/>
    <w:rsid w:val="00197F7A"/>
    <w:rsid w:val="001A434F"/>
    <w:rsid w:val="001A4D12"/>
    <w:rsid w:val="001A5031"/>
    <w:rsid w:val="001A5B58"/>
    <w:rsid w:val="001A5FF4"/>
    <w:rsid w:val="001A7212"/>
    <w:rsid w:val="001B0892"/>
    <w:rsid w:val="001B1A8B"/>
    <w:rsid w:val="001B68F3"/>
    <w:rsid w:val="001B6A3E"/>
    <w:rsid w:val="001C3EA2"/>
    <w:rsid w:val="001D2068"/>
    <w:rsid w:val="001D290C"/>
    <w:rsid w:val="001D509C"/>
    <w:rsid w:val="001D51D8"/>
    <w:rsid w:val="001D7341"/>
    <w:rsid w:val="001E394F"/>
    <w:rsid w:val="001E3BB2"/>
    <w:rsid w:val="001E3E11"/>
    <w:rsid w:val="001E5F7F"/>
    <w:rsid w:val="001F0C6F"/>
    <w:rsid w:val="001F1105"/>
    <w:rsid w:val="001F2B01"/>
    <w:rsid w:val="001F4176"/>
    <w:rsid w:val="001F5DDA"/>
    <w:rsid w:val="002018D6"/>
    <w:rsid w:val="00203953"/>
    <w:rsid w:val="00204085"/>
    <w:rsid w:val="00204650"/>
    <w:rsid w:val="00213D20"/>
    <w:rsid w:val="0021527E"/>
    <w:rsid w:val="00215F73"/>
    <w:rsid w:val="00217AD8"/>
    <w:rsid w:val="002234F8"/>
    <w:rsid w:val="00230161"/>
    <w:rsid w:val="00234C57"/>
    <w:rsid w:val="002351C8"/>
    <w:rsid w:val="00240214"/>
    <w:rsid w:val="00240CEC"/>
    <w:rsid w:val="002410C1"/>
    <w:rsid w:val="00241D98"/>
    <w:rsid w:val="00243A4C"/>
    <w:rsid w:val="0024421A"/>
    <w:rsid w:val="00251F8F"/>
    <w:rsid w:val="00252078"/>
    <w:rsid w:val="00253402"/>
    <w:rsid w:val="00260229"/>
    <w:rsid w:val="002654CD"/>
    <w:rsid w:val="00266100"/>
    <w:rsid w:val="00266CDF"/>
    <w:rsid w:val="002701CB"/>
    <w:rsid w:val="002704E2"/>
    <w:rsid w:val="00271356"/>
    <w:rsid w:val="002722C8"/>
    <w:rsid w:val="00275449"/>
    <w:rsid w:val="00275CF3"/>
    <w:rsid w:val="00276729"/>
    <w:rsid w:val="002820C6"/>
    <w:rsid w:val="002908C1"/>
    <w:rsid w:val="00292105"/>
    <w:rsid w:val="002966BD"/>
    <w:rsid w:val="0029775E"/>
    <w:rsid w:val="002A78DD"/>
    <w:rsid w:val="002A7ABF"/>
    <w:rsid w:val="002A7DF7"/>
    <w:rsid w:val="002B2D63"/>
    <w:rsid w:val="002B322B"/>
    <w:rsid w:val="002B4C89"/>
    <w:rsid w:val="002B5928"/>
    <w:rsid w:val="002B7965"/>
    <w:rsid w:val="002C0305"/>
    <w:rsid w:val="002C0C01"/>
    <w:rsid w:val="002C463D"/>
    <w:rsid w:val="002C5B6B"/>
    <w:rsid w:val="002D006F"/>
    <w:rsid w:val="002D08CB"/>
    <w:rsid w:val="002D17B6"/>
    <w:rsid w:val="002E2483"/>
    <w:rsid w:val="002E2698"/>
    <w:rsid w:val="002F42E5"/>
    <w:rsid w:val="002F48F4"/>
    <w:rsid w:val="002F53F3"/>
    <w:rsid w:val="0030007D"/>
    <w:rsid w:val="00301428"/>
    <w:rsid w:val="00301E22"/>
    <w:rsid w:val="003075E8"/>
    <w:rsid w:val="00312141"/>
    <w:rsid w:val="00312778"/>
    <w:rsid w:val="003133E5"/>
    <w:rsid w:val="00323061"/>
    <w:rsid w:val="00330B33"/>
    <w:rsid w:val="00330D9C"/>
    <w:rsid w:val="00330E6A"/>
    <w:rsid w:val="00332780"/>
    <w:rsid w:val="003327EC"/>
    <w:rsid w:val="00336935"/>
    <w:rsid w:val="003410FE"/>
    <w:rsid w:val="00343FF8"/>
    <w:rsid w:val="00345135"/>
    <w:rsid w:val="00345A26"/>
    <w:rsid w:val="00347340"/>
    <w:rsid w:val="0034799A"/>
    <w:rsid w:val="00351A6F"/>
    <w:rsid w:val="00353671"/>
    <w:rsid w:val="00354FEE"/>
    <w:rsid w:val="0036199C"/>
    <w:rsid w:val="003623F2"/>
    <w:rsid w:val="00363629"/>
    <w:rsid w:val="00363D3A"/>
    <w:rsid w:val="00366E16"/>
    <w:rsid w:val="003676F5"/>
    <w:rsid w:val="00377523"/>
    <w:rsid w:val="0038065C"/>
    <w:rsid w:val="00380B78"/>
    <w:rsid w:val="003827D6"/>
    <w:rsid w:val="00385445"/>
    <w:rsid w:val="00390086"/>
    <w:rsid w:val="00390C49"/>
    <w:rsid w:val="003916FD"/>
    <w:rsid w:val="00395F03"/>
    <w:rsid w:val="00397988"/>
    <w:rsid w:val="003A0E1F"/>
    <w:rsid w:val="003A0FAF"/>
    <w:rsid w:val="003A32DB"/>
    <w:rsid w:val="003A43C1"/>
    <w:rsid w:val="003A4A22"/>
    <w:rsid w:val="003A7706"/>
    <w:rsid w:val="003B13A9"/>
    <w:rsid w:val="003B187F"/>
    <w:rsid w:val="003B350D"/>
    <w:rsid w:val="003B4471"/>
    <w:rsid w:val="003B5F41"/>
    <w:rsid w:val="003B6715"/>
    <w:rsid w:val="003C1127"/>
    <w:rsid w:val="003C1F3D"/>
    <w:rsid w:val="003C50E0"/>
    <w:rsid w:val="003D04D1"/>
    <w:rsid w:val="003D05A2"/>
    <w:rsid w:val="003D1824"/>
    <w:rsid w:val="003D2F84"/>
    <w:rsid w:val="003D3FDB"/>
    <w:rsid w:val="003D493B"/>
    <w:rsid w:val="003E44D9"/>
    <w:rsid w:val="003F1F85"/>
    <w:rsid w:val="003F2BAE"/>
    <w:rsid w:val="003F2EE8"/>
    <w:rsid w:val="003F3CBA"/>
    <w:rsid w:val="003F3DEB"/>
    <w:rsid w:val="003F419C"/>
    <w:rsid w:val="003F5D83"/>
    <w:rsid w:val="003F5E95"/>
    <w:rsid w:val="003F7E61"/>
    <w:rsid w:val="0040123B"/>
    <w:rsid w:val="00404BF3"/>
    <w:rsid w:val="00411BD2"/>
    <w:rsid w:val="00412286"/>
    <w:rsid w:val="0041231F"/>
    <w:rsid w:val="004127CF"/>
    <w:rsid w:val="004130A1"/>
    <w:rsid w:val="004131FD"/>
    <w:rsid w:val="0041342D"/>
    <w:rsid w:val="00414924"/>
    <w:rsid w:val="00415594"/>
    <w:rsid w:val="00416323"/>
    <w:rsid w:val="00423554"/>
    <w:rsid w:val="00423C6D"/>
    <w:rsid w:val="0042483F"/>
    <w:rsid w:val="004272D8"/>
    <w:rsid w:val="00430EEA"/>
    <w:rsid w:val="00431732"/>
    <w:rsid w:val="004319C0"/>
    <w:rsid w:val="00431C06"/>
    <w:rsid w:val="00432623"/>
    <w:rsid w:val="004333F1"/>
    <w:rsid w:val="00433736"/>
    <w:rsid w:val="00433888"/>
    <w:rsid w:val="00434935"/>
    <w:rsid w:val="00436F63"/>
    <w:rsid w:val="00440AAC"/>
    <w:rsid w:val="00443D6F"/>
    <w:rsid w:val="00444D2D"/>
    <w:rsid w:val="00450DA1"/>
    <w:rsid w:val="00453F5A"/>
    <w:rsid w:val="00460C22"/>
    <w:rsid w:val="004655CB"/>
    <w:rsid w:val="00466A91"/>
    <w:rsid w:val="00467356"/>
    <w:rsid w:val="004726EB"/>
    <w:rsid w:val="004731DD"/>
    <w:rsid w:val="004733CA"/>
    <w:rsid w:val="0047376F"/>
    <w:rsid w:val="004746B4"/>
    <w:rsid w:val="00476FE9"/>
    <w:rsid w:val="004771DD"/>
    <w:rsid w:val="0048002C"/>
    <w:rsid w:val="00483CF8"/>
    <w:rsid w:val="00486D42"/>
    <w:rsid w:val="004872AD"/>
    <w:rsid w:val="00490C7B"/>
    <w:rsid w:val="0049626F"/>
    <w:rsid w:val="004965F3"/>
    <w:rsid w:val="004A0370"/>
    <w:rsid w:val="004A2BAE"/>
    <w:rsid w:val="004A3422"/>
    <w:rsid w:val="004A6E86"/>
    <w:rsid w:val="004B0A2A"/>
    <w:rsid w:val="004B329D"/>
    <w:rsid w:val="004C20A0"/>
    <w:rsid w:val="004C25B6"/>
    <w:rsid w:val="004C2AA7"/>
    <w:rsid w:val="004C2B22"/>
    <w:rsid w:val="004D1142"/>
    <w:rsid w:val="004D1C6B"/>
    <w:rsid w:val="004D32F9"/>
    <w:rsid w:val="004D4FB9"/>
    <w:rsid w:val="004D59C4"/>
    <w:rsid w:val="004E2A6B"/>
    <w:rsid w:val="004E4908"/>
    <w:rsid w:val="004E70E0"/>
    <w:rsid w:val="004F1178"/>
    <w:rsid w:val="004F2F81"/>
    <w:rsid w:val="004F3570"/>
    <w:rsid w:val="004F3916"/>
    <w:rsid w:val="004F5740"/>
    <w:rsid w:val="00501398"/>
    <w:rsid w:val="00505106"/>
    <w:rsid w:val="00510491"/>
    <w:rsid w:val="00513944"/>
    <w:rsid w:val="00514377"/>
    <w:rsid w:val="00514694"/>
    <w:rsid w:val="00515DF3"/>
    <w:rsid w:val="00516E7B"/>
    <w:rsid w:val="00522310"/>
    <w:rsid w:val="00524004"/>
    <w:rsid w:val="005273B2"/>
    <w:rsid w:val="0053046D"/>
    <w:rsid w:val="005308B8"/>
    <w:rsid w:val="00532A30"/>
    <w:rsid w:val="005377EE"/>
    <w:rsid w:val="00537EBA"/>
    <w:rsid w:val="00542773"/>
    <w:rsid w:val="005508E4"/>
    <w:rsid w:val="00552E14"/>
    <w:rsid w:val="00555295"/>
    <w:rsid w:val="00557C55"/>
    <w:rsid w:val="00561A3A"/>
    <w:rsid w:val="0056233E"/>
    <w:rsid w:val="00562CB6"/>
    <w:rsid w:val="00564A24"/>
    <w:rsid w:val="0056524A"/>
    <w:rsid w:val="0056706A"/>
    <w:rsid w:val="0057098B"/>
    <w:rsid w:val="00571CEE"/>
    <w:rsid w:val="00573F41"/>
    <w:rsid w:val="005741BF"/>
    <w:rsid w:val="00580041"/>
    <w:rsid w:val="005833AF"/>
    <w:rsid w:val="005852F8"/>
    <w:rsid w:val="00587AC8"/>
    <w:rsid w:val="005904E4"/>
    <w:rsid w:val="0059377E"/>
    <w:rsid w:val="00593FC8"/>
    <w:rsid w:val="005954CD"/>
    <w:rsid w:val="00596C1A"/>
    <w:rsid w:val="005A1BD4"/>
    <w:rsid w:val="005A7B21"/>
    <w:rsid w:val="005A7FC2"/>
    <w:rsid w:val="005B0481"/>
    <w:rsid w:val="005B1C1F"/>
    <w:rsid w:val="005B3304"/>
    <w:rsid w:val="005B3B98"/>
    <w:rsid w:val="005B7043"/>
    <w:rsid w:val="005C058F"/>
    <w:rsid w:val="005C6AF5"/>
    <w:rsid w:val="005C7042"/>
    <w:rsid w:val="005D0D9C"/>
    <w:rsid w:val="005D1F74"/>
    <w:rsid w:val="005D3CF6"/>
    <w:rsid w:val="005D5E8A"/>
    <w:rsid w:val="005D6136"/>
    <w:rsid w:val="005E1832"/>
    <w:rsid w:val="005E7648"/>
    <w:rsid w:val="005E7D68"/>
    <w:rsid w:val="005F1C6A"/>
    <w:rsid w:val="005F5744"/>
    <w:rsid w:val="006008C8"/>
    <w:rsid w:val="00605096"/>
    <w:rsid w:val="006060D5"/>
    <w:rsid w:val="00607E69"/>
    <w:rsid w:val="00611A45"/>
    <w:rsid w:val="00615131"/>
    <w:rsid w:val="00616B3A"/>
    <w:rsid w:val="00617710"/>
    <w:rsid w:val="00621819"/>
    <w:rsid w:val="006235C1"/>
    <w:rsid w:val="006263F5"/>
    <w:rsid w:val="006279A9"/>
    <w:rsid w:val="00627E8D"/>
    <w:rsid w:val="0063060B"/>
    <w:rsid w:val="00632C57"/>
    <w:rsid w:val="0063413B"/>
    <w:rsid w:val="00637544"/>
    <w:rsid w:val="006410C6"/>
    <w:rsid w:val="00641F06"/>
    <w:rsid w:val="006424A9"/>
    <w:rsid w:val="00642A8C"/>
    <w:rsid w:val="00642C5D"/>
    <w:rsid w:val="00643AF1"/>
    <w:rsid w:val="00644ECE"/>
    <w:rsid w:val="00645CCF"/>
    <w:rsid w:val="00647026"/>
    <w:rsid w:val="006541B1"/>
    <w:rsid w:val="00655724"/>
    <w:rsid w:val="006647CA"/>
    <w:rsid w:val="00665FAC"/>
    <w:rsid w:val="006700D8"/>
    <w:rsid w:val="00670569"/>
    <w:rsid w:val="00670B55"/>
    <w:rsid w:val="006729D4"/>
    <w:rsid w:val="00672DDE"/>
    <w:rsid w:val="0067498E"/>
    <w:rsid w:val="00675BB9"/>
    <w:rsid w:val="00675D68"/>
    <w:rsid w:val="006815C8"/>
    <w:rsid w:val="00685EB3"/>
    <w:rsid w:val="006864CE"/>
    <w:rsid w:val="00687D2F"/>
    <w:rsid w:val="00696099"/>
    <w:rsid w:val="006965EA"/>
    <w:rsid w:val="006A110B"/>
    <w:rsid w:val="006A44F5"/>
    <w:rsid w:val="006A7D03"/>
    <w:rsid w:val="006B0672"/>
    <w:rsid w:val="006B4302"/>
    <w:rsid w:val="006B601B"/>
    <w:rsid w:val="006C0419"/>
    <w:rsid w:val="006C1137"/>
    <w:rsid w:val="006C2A52"/>
    <w:rsid w:val="006C408F"/>
    <w:rsid w:val="006C411B"/>
    <w:rsid w:val="006C5CFD"/>
    <w:rsid w:val="006C690A"/>
    <w:rsid w:val="006C6E4B"/>
    <w:rsid w:val="006D1338"/>
    <w:rsid w:val="006D2482"/>
    <w:rsid w:val="006D53EB"/>
    <w:rsid w:val="006F13C1"/>
    <w:rsid w:val="006F4A2A"/>
    <w:rsid w:val="006F72DE"/>
    <w:rsid w:val="006F7CC6"/>
    <w:rsid w:val="00703C2A"/>
    <w:rsid w:val="00706758"/>
    <w:rsid w:val="00710759"/>
    <w:rsid w:val="00711D53"/>
    <w:rsid w:val="0071485A"/>
    <w:rsid w:val="00715B31"/>
    <w:rsid w:val="0071763B"/>
    <w:rsid w:val="00720654"/>
    <w:rsid w:val="0072189D"/>
    <w:rsid w:val="007225B8"/>
    <w:rsid w:val="00726949"/>
    <w:rsid w:val="00730765"/>
    <w:rsid w:val="00740D35"/>
    <w:rsid w:val="00741B3A"/>
    <w:rsid w:val="00741EBE"/>
    <w:rsid w:val="00742D3D"/>
    <w:rsid w:val="00745C39"/>
    <w:rsid w:val="00746A8C"/>
    <w:rsid w:val="00750C82"/>
    <w:rsid w:val="0075163C"/>
    <w:rsid w:val="00752822"/>
    <w:rsid w:val="007570F1"/>
    <w:rsid w:val="007620F7"/>
    <w:rsid w:val="007642BC"/>
    <w:rsid w:val="007660EE"/>
    <w:rsid w:val="00766BDA"/>
    <w:rsid w:val="00767EA0"/>
    <w:rsid w:val="007722FE"/>
    <w:rsid w:val="007728E7"/>
    <w:rsid w:val="0077450E"/>
    <w:rsid w:val="007752F8"/>
    <w:rsid w:val="00775A95"/>
    <w:rsid w:val="00775C29"/>
    <w:rsid w:val="007760CE"/>
    <w:rsid w:val="00781148"/>
    <w:rsid w:val="00782A5A"/>
    <w:rsid w:val="00782F0A"/>
    <w:rsid w:val="007871D4"/>
    <w:rsid w:val="007918BC"/>
    <w:rsid w:val="00791E85"/>
    <w:rsid w:val="00797DB9"/>
    <w:rsid w:val="007A1456"/>
    <w:rsid w:val="007A337D"/>
    <w:rsid w:val="007A35D6"/>
    <w:rsid w:val="007A6FDA"/>
    <w:rsid w:val="007B089C"/>
    <w:rsid w:val="007B3335"/>
    <w:rsid w:val="007B65F6"/>
    <w:rsid w:val="007B66DE"/>
    <w:rsid w:val="007C2413"/>
    <w:rsid w:val="007C4F72"/>
    <w:rsid w:val="007C5A11"/>
    <w:rsid w:val="007C6CDE"/>
    <w:rsid w:val="007C7375"/>
    <w:rsid w:val="007C75AF"/>
    <w:rsid w:val="007D0E78"/>
    <w:rsid w:val="007D157D"/>
    <w:rsid w:val="007D1A58"/>
    <w:rsid w:val="007D1D8B"/>
    <w:rsid w:val="007D53F2"/>
    <w:rsid w:val="007D6C3C"/>
    <w:rsid w:val="007D7860"/>
    <w:rsid w:val="007E2387"/>
    <w:rsid w:val="007E2BCB"/>
    <w:rsid w:val="007E2EA8"/>
    <w:rsid w:val="007E325B"/>
    <w:rsid w:val="007E6816"/>
    <w:rsid w:val="007F126D"/>
    <w:rsid w:val="007F40D2"/>
    <w:rsid w:val="008008CC"/>
    <w:rsid w:val="00801D86"/>
    <w:rsid w:val="00802CC9"/>
    <w:rsid w:val="008031AC"/>
    <w:rsid w:val="0080596B"/>
    <w:rsid w:val="00806367"/>
    <w:rsid w:val="00807189"/>
    <w:rsid w:val="00807B02"/>
    <w:rsid w:val="00814472"/>
    <w:rsid w:val="00814B3A"/>
    <w:rsid w:val="00815646"/>
    <w:rsid w:val="008173CC"/>
    <w:rsid w:val="008212FF"/>
    <w:rsid w:val="00833368"/>
    <w:rsid w:val="00834AC1"/>
    <w:rsid w:val="00837F42"/>
    <w:rsid w:val="00837F66"/>
    <w:rsid w:val="00840BDF"/>
    <w:rsid w:val="00840D42"/>
    <w:rsid w:val="0084168E"/>
    <w:rsid w:val="00854CD5"/>
    <w:rsid w:val="00860487"/>
    <w:rsid w:val="00861A32"/>
    <w:rsid w:val="00867AF3"/>
    <w:rsid w:val="00875C7D"/>
    <w:rsid w:val="00877D9F"/>
    <w:rsid w:val="00877E0F"/>
    <w:rsid w:val="00880376"/>
    <w:rsid w:val="008832F3"/>
    <w:rsid w:val="0088334D"/>
    <w:rsid w:val="00886197"/>
    <w:rsid w:val="00886225"/>
    <w:rsid w:val="008874EC"/>
    <w:rsid w:val="00887F83"/>
    <w:rsid w:val="00890612"/>
    <w:rsid w:val="00891441"/>
    <w:rsid w:val="0089360F"/>
    <w:rsid w:val="00895538"/>
    <w:rsid w:val="0089770D"/>
    <w:rsid w:val="008A351E"/>
    <w:rsid w:val="008A369E"/>
    <w:rsid w:val="008A434D"/>
    <w:rsid w:val="008A4634"/>
    <w:rsid w:val="008A4E00"/>
    <w:rsid w:val="008A501C"/>
    <w:rsid w:val="008A569C"/>
    <w:rsid w:val="008B09B6"/>
    <w:rsid w:val="008B13CF"/>
    <w:rsid w:val="008B3FDC"/>
    <w:rsid w:val="008B5F1F"/>
    <w:rsid w:val="008B6161"/>
    <w:rsid w:val="008C2736"/>
    <w:rsid w:val="008C3A44"/>
    <w:rsid w:val="008C5951"/>
    <w:rsid w:val="008D0BD3"/>
    <w:rsid w:val="008D5F1C"/>
    <w:rsid w:val="008E30D7"/>
    <w:rsid w:val="008E3882"/>
    <w:rsid w:val="008E5302"/>
    <w:rsid w:val="008F10B9"/>
    <w:rsid w:val="008F29FD"/>
    <w:rsid w:val="008F38DC"/>
    <w:rsid w:val="008F4162"/>
    <w:rsid w:val="008F4E04"/>
    <w:rsid w:val="008F61EC"/>
    <w:rsid w:val="0090035E"/>
    <w:rsid w:val="009014B7"/>
    <w:rsid w:val="00903F9C"/>
    <w:rsid w:val="009069DB"/>
    <w:rsid w:val="00906F99"/>
    <w:rsid w:val="009125FF"/>
    <w:rsid w:val="00913D3F"/>
    <w:rsid w:val="00914049"/>
    <w:rsid w:val="00914593"/>
    <w:rsid w:val="00917125"/>
    <w:rsid w:val="00921A9C"/>
    <w:rsid w:val="00921AB4"/>
    <w:rsid w:val="00921B3C"/>
    <w:rsid w:val="009276BE"/>
    <w:rsid w:val="00927C48"/>
    <w:rsid w:val="00931CB8"/>
    <w:rsid w:val="00932C85"/>
    <w:rsid w:val="00934F9D"/>
    <w:rsid w:val="009362E4"/>
    <w:rsid w:val="009371CA"/>
    <w:rsid w:val="00940B18"/>
    <w:rsid w:val="009421B0"/>
    <w:rsid w:val="0094525D"/>
    <w:rsid w:val="00945673"/>
    <w:rsid w:val="00945926"/>
    <w:rsid w:val="009515A6"/>
    <w:rsid w:val="00951A7F"/>
    <w:rsid w:val="0095345B"/>
    <w:rsid w:val="00960266"/>
    <w:rsid w:val="00963F10"/>
    <w:rsid w:val="00971A25"/>
    <w:rsid w:val="00972FA5"/>
    <w:rsid w:val="009735EE"/>
    <w:rsid w:val="009737ED"/>
    <w:rsid w:val="00974CD9"/>
    <w:rsid w:val="00977519"/>
    <w:rsid w:val="0097791E"/>
    <w:rsid w:val="00980E12"/>
    <w:rsid w:val="00983B72"/>
    <w:rsid w:val="009843E7"/>
    <w:rsid w:val="00984573"/>
    <w:rsid w:val="00984B65"/>
    <w:rsid w:val="00984EFF"/>
    <w:rsid w:val="0098605C"/>
    <w:rsid w:val="00986BE4"/>
    <w:rsid w:val="00986D74"/>
    <w:rsid w:val="00992351"/>
    <w:rsid w:val="00992D90"/>
    <w:rsid w:val="009937F4"/>
    <w:rsid w:val="00993D6B"/>
    <w:rsid w:val="00997507"/>
    <w:rsid w:val="00997B9E"/>
    <w:rsid w:val="00997FC6"/>
    <w:rsid w:val="009A3F28"/>
    <w:rsid w:val="009A48FA"/>
    <w:rsid w:val="009A4BF6"/>
    <w:rsid w:val="009A4F7C"/>
    <w:rsid w:val="009B007A"/>
    <w:rsid w:val="009B468F"/>
    <w:rsid w:val="009B5717"/>
    <w:rsid w:val="009B684D"/>
    <w:rsid w:val="009B73E9"/>
    <w:rsid w:val="009B7C4B"/>
    <w:rsid w:val="009B7ED8"/>
    <w:rsid w:val="009C4FC9"/>
    <w:rsid w:val="009C6705"/>
    <w:rsid w:val="009D718D"/>
    <w:rsid w:val="009D7B02"/>
    <w:rsid w:val="009E1ABC"/>
    <w:rsid w:val="009E3685"/>
    <w:rsid w:val="009E6F6C"/>
    <w:rsid w:val="009F00D8"/>
    <w:rsid w:val="009F6452"/>
    <w:rsid w:val="00A022A2"/>
    <w:rsid w:val="00A02801"/>
    <w:rsid w:val="00A038D4"/>
    <w:rsid w:val="00A04153"/>
    <w:rsid w:val="00A05204"/>
    <w:rsid w:val="00A1630A"/>
    <w:rsid w:val="00A17010"/>
    <w:rsid w:val="00A171C1"/>
    <w:rsid w:val="00A2231F"/>
    <w:rsid w:val="00A2306C"/>
    <w:rsid w:val="00A243F9"/>
    <w:rsid w:val="00A3171A"/>
    <w:rsid w:val="00A32756"/>
    <w:rsid w:val="00A34C8D"/>
    <w:rsid w:val="00A35738"/>
    <w:rsid w:val="00A35C0E"/>
    <w:rsid w:val="00A35D4B"/>
    <w:rsid w:val="00A373F7"/>
    <w:rsid w:val="00A41054"/>
    <w:rsid w:val="00A410BB"/>
    <w:rsid w:val="00A41D4F"/>
    <w:rsid w:val="00A4234D"/>
    <w:rsid w:val="00A42908"/>
    <w:rsid w:val="00A50194"/>
    <w:rsid w:val="00A56A24"/>
    <w:rsid w:val="00A60A01"/>
    <w:rsid w:val="00A70930"/>
    <w:rsid w:val="00A74607"/>
    <w:rsid w:val="00A74F50"/>
    <w:rsid w:val="00A75922"/>
    <w:rsid w:val="00A77B86"/>
    <w:rsid w:val="00A807AE"/>
    <w:rsid w:val="00A809E1"/>
    <w:rsid w:val="00A80FFA"/>
    <w:rsid w:val="00A814EB"/>
    <w:rsid w:val="00A839C3"/>
    <w:rsid w:val="00A841D1"/>
    <w:rsid w:val="00A85BD5"/>
    <w:rsid w:val="00A85D17"/>
    <w:rsid w:val="00A8660D"/>
    <w:rsid w:val="00A87621"/>
    <w:rsid w:val="00A9437D"/>
    <w:rsid w:val="00AA5FD1"/>
    <w:rsid w:val="00AB0FDC"/>
    <w:rsid w:val="00AB2086"/>
    <w:rsid w:val="00AC11D2"/>
    <w:rsid w:val="00AC2F84"/>
    <w:rsid w:val="00AD37E8"/>
    <w:rsid w:val="00AD42D5"/>
    <w:rsid w:val="00AD5BBF"/>
    <w:rsid w:val="00AD69A8"/>
    <w:rsid w:val="00AD7AC7"/>
    <w:rsid w:val="00AE4A07"/>
    <w:rsid w:val="00AE6036"/>
    <w:rsid w:val="00AE643A"/>
    <w:rsid w:val="00AF3136"/>
    <w:rsid w:val="00AF5DB0"/>
    <w:rsid w:val="00AF6B26"/>
    <w:rsid w:val="00B000D0"/>
    <w:rsid w:val="00B024B7"/>
    <w:rsid w:val="00B03F45"/>
    <w:rsid w:val="00B114C1"/>
    <w:rsid w:val="00B12523"/>
    <w:rsid w:val="00B13A0E"/>
    <w:rsid w:val="00B1553E"/>
    <w:rsid w:val="00B177B0"/>
    <w:rsid w:val="00B17BF0"/>
    <w:rsid w:val="00B2239B"/>
    <w:rsid w:val="00B333F0"/>
    <w:rsid w:val="00B33708"/>
    <w:rsid w:val="00B33DE7"/>
    <w:rsid w:val="00B417AB"/>
    <w:rsid w:val="00B434D8"/>
    <w:rsid w:val="00B469E7"/>
    <w:rsid w:val="00B476D4"/>
    <w:rsid w:val="00B50008"/>
    <w:rsid w:val="00B53BEB"/>
    <w:rsid w:val="00B61522"/>
    <w:rsid w:val="00B64858"/>
    <w:rsid w:val="00B669BA"/>
    <w:rsid w:val="00B671B2"/>
    <w:rsid w:val="00B71871"/>
    <w:rsid w:val="00B71D29"/>
    <w:rsid w:val="00B72B77"/>
    <w:rsid w:val="00B82247"/>
    <w:rsid w:val="00B93D18"/>
    <w:rsid w:val="00B94131"/>
    <w:rsid w:val="00B9492C"/>
    <w:rsid w:val="00B95F19"/>
    <w:rsid w:val="00BA03A8"/>
    <w:rsid w:val="00BA0846"/>
    <w:rsid w:val="00BA0BC1"/>
    <w:rsid w:val="00BA1242"/>
    <w:rsid w:val="00BA1C0F"/>
    <w:rsid w:val="00BA3854"/>
    <w:rsid w:val="00BB34BE"/>
    <w:rsid w:val="00BB3DA7"/>
    <w:rsid w:val="00BB3FEA"/>
    <w:rsid w:val="00BB50E5"/>
    <w:rsid w:val="00BB77D9"/>
    <w:rsid w:val="00BD13C3"/>
    <w:rsid w:val="00BE0A92"/>
    <w:rsid w:val="00BE17CB"/>
    <w:rsid w:val="00BE256D"/>
    <w:rsid w:val="00BE64B3"/>
    <w:rsid w:val="00BF099D"/>
    <w:rsid w:val="00BF16CF"/>
    <w:rsid w:val="00BF420F"/>
    <w:rsid w:val="00BF433F"/>
    <w:rsid w:val="00BF4714"/>
    <w:rsid w:val="00BF7DAD"/>
    <w:rsid w:val="00BF7EE1"/>
    <w:rsid w:val="00C01C6E"/>
    <w:rsid w:val="00C024F2"/>
    <w:rsid w:val="00C03461"/>
    <w:rsid w:val="00C07A06"/>
    <w:rsid w:val="00C108AA"/>
    <w:rsid w:val="00C12CF6"/>
    <w:rsid w:val="00C15283"/>
    <w:rsid w:val="00C1638E"/>
    <w:rsid w:val="00C16C06"/>
    <w:rsid w:val="00C20D2E"/>
    <w:rsid w:val="00C22207"/>
    <w:rsid w:val="00C27429"/>
    <w:rsid w:val="00C3010C"/>
    <w:rsid w:val="00C3054D"/>
    <w:rsid w:val="00C311B7"/>
    <w:rsid w:val="00C32632"/>
    <w:rsid w:val="00C36461"/>
    <w:rsid w:val="00C41C76"/>
    <w:rsid w:val="00C4363A"/>
    <w:rsid w:val="00C453E1"/>
    <w:rsid w:val="00C4554F"/>
    <w:rsid w:val="00C466C8"/>
    <w:rsid w:val="00C50BEB"/>
    <w:rsid w:val="00C51451"/>
    <w:rsid w:val="00C579F0"/>
    <w:rsid w:val="00C63D86"/>
    <w:rsid w:val="00C64520"/>
    <w:rsid w:val="00C70740"/>
    <w:rsid w:val="00C70C3C"/>
    <w:rsid w:val="00C723BB"/>
    <w:rsid w:val="00C72797"/>
    <w:rsid w:val="00C72E2E"/>
    <w:rsid w:val="00C73DA8"/>
    <w:rsid w:val="00C7483A"/>
    <w:rsid w:val="00C7536A"/>
    <w:rsid w:val="00C760EF"/>
    <w:rsid w:val="00C778FB"/>
    <w:rsid w:val="00C77A0E"/>
    <w:rsid w:val="00C82864"/>
    <w:rsid w:val="00C82EBF"/>
    <w:rsid w:val="00C8404A"/>
    <w:rsid w:val="00C86785"/>
    <w:rsid w:val="00C910F7"/>
    <w:rsid w:val="00C913E1"/>
    <w:rsid w:val="00C9455F"/>
    <w:rsid w:val="00C956B1"/>
    <w:rsid w:val="00C959AA"/>
    <w:rsid w:val="00C963C7"/>
    <w:rsid w:val="00CA3454"/>
    <w:rsid w:val="00CA4386"/>
    <w:rsid w:val="00CA4D43"/>
    <w:rsid w:val="00CA4EF5"/>
    <w:rsid w:val="00CA605F"/>
    <w:rsid w:val="00CB48D9"/>
    <w:rsid w:val="00CB69D8"/>
    <w:rsid w:val="00CC13C1"/>
    <w:rsid w:val="00CC16B4"/>
    <w:rsid w:val="00CC5719"/>
    <w:rsid w:val="00CD2422"/>
    <w:rsid w:val="00CD4F1F"/>
    <w:rsid w:val="00CD66DC"/>
    <w:rsid w:val="00CD6E09"/>
    <w:rsid w:val="00CE17EC"/>
    <w:rsid w:val="00CE3157"/>
    <w:rsid w:val="00CE3CE4"/>
    <w:rsid w:val="00CE6C2A"/>
    <w:rsid w:val="00CE6C5E"/>
    <w:rsid w:val="00CF1D6F"/>
    <w:rsid w:val="00CF65B8"/>
    <w:rsid w:val="00D0114D"/>
    <w:rsid w:val="00D01365"/>
    <w:rsid w:val="00D02227"/>
    <w:rsid w:val="00D0453A"/>
    <w:rsid w:val="00D04748"/>
    <w:rsid w:val="00D0662C"/>
    <w:rsid w:val="00D06ECE"/>
    <w:rsid w:val="00D079BC"/>
    <w:rsid w:val="00D11332"/>
    <w:rsid w:val="00D123B5"/>
    <w:rsid w:val="00D14755"/>
    <w:rsid w:val="00D15CE6"/>
    <w:rsid w:val="00D16324"/>
    <w:rsid w:val="00D171E1"/>
    <w:rsid w:val="00D17482"/>
    <w:rsid w:val="00D214CE"/>
    <w:rsid w:val="00D2353E"/>
    <w:rsid w:val="00D252C3"/>
    <w:rsid w:val="00D32466"/>
    <w:rsid w:val="00D32979"/>
    <w:rsid w:val="00D34133"/>
    <w:rsid w:val="00D40043"/>
    <w:rsid w:val="00D419EC"/>
    <w:rsid w:val="00D41D15"/>
    <w:rsid w:val="00D422EE"/>
    <w:rsid w:val="00D42475"/>
    <w:rsid w:val="00D434A9"/>
    <w:rsid w:val="00D4526B"/>
    <w:rsid w:val="00D46309"/>
    <w:rsid w:val="00D466EF"/>
    <w:rsid w:val="00D512B0"/>
    <w:rsid w:val="00D534A2"/>
    <w:rsid w:val="00D55F97"/>
    <w:rsid w:val="00D571D4"/>
    <w:rsid w:val="00D57AFB"/>
    <w:rsid w:val="00D614E3"/>
    <w:rsid w:val="00D64815"/>
    <w:rsid w:val="00D67F25"/>
    <w:rsid w:val="00D7083A"/>
    <w:rsid w:val="00D81267"/>
    <w:rsid w:val="00D81430"/>
    <w:rsid w:val="00D8473F"/>
    <w:rsid w:val="00D86C68"/>
    <w:rsid w:val="00D91916"/>
    <w:rsid w:val="00D92706"/>
    <w:rsid w:val="00D931D4"/>
    <w:rsid w:val="00D93F2E"/>
    <w:rsid w:val="00D9572E"/>
    <w:rsid w:val="00DA09BC"/>
    <w:rsid w:val="00DA1380"/>
    <w:rsid w:val="00DA19BE"/>
    <w:rsid w:val="00DA75EB"/>
    <w:rsid w:val="00DB627B"/>
    <w:rsid w:val="00DB6600"/>
    <w:rsid w:val="00DB6930"/>
    <w:rsid w:val="00DC0AC3"/>
    <w:rsid w:val="00DC0D3F"/>
    <w:rsid w:val="00DC1ED5"/>
    <w:rsid w:val="00DC20FD"/>
    <w:rsid w:val="00DC22C5"/>
    <w:rsid w:val="00DC28F2"/>
    <w:rsid w:val="00DC2E28"/>
    <w:rsid w:val="00DC6E48"/>
    <w:rsid w:val="00DC7116"/>
    <w:rsid w:val="00DC751B"/>
    <w:rsid w:val="00DC7594"/>
    <w:rsid w:val="00DD0680"/>
    <w:rsid w:val="00DD5897"/>
    <w:rsid w:val="00DD5C01"/>
    <w:rsid w:val="00DD62FB"/>
    <w:rsid w:val="00DD740F"/>
    <w:rsid w:val="00DE0C0C"/>
    <w:rsid w:val="00DE51F0"/>
    <w:rsid w:val="00DE683E"/>
    <w:rsid w:val="00DF1116"/>
    <w:rsid w:val="00DF2D7E"/>
    <w:rsid w:val="00DF41AA"/>
    <w:rsid w:val="00E00C8C"/>
    <w:rsid w:val="00E025F4"/>
    <w:rsid w:val="00E026ED"/>
    <w:rsid w:val="00E028C6"/>
    <w:rsid w:val="00E03850"/>
    <w:rsid w:val="00E04EC5"/>
    <w:rsid w:val="00E05058"/>
    <w:rsid w:val="00E07294"/>
    <w:rsid w:val="00E10BE2"/>
    <w:rsid w:val="00E158EC"/>
    <w:rsid w:val="00E16EB8"/>
    <w:rsid w:val="00E20C75"/>
    <w:rsid w:val="00E21FE8"/>
    <w:rsid w:val="00E2587D"/>
    <w:rsid w:val="00E2635A"/>
    <w:rsid w:val="00E2662F"/>
    <w:rsid w:val="00E266E8"/>
    <w:rsid w:val="00E26AB9"/>
    <w:rsid w:val="00E30AA7"/>
    <w:rsid w:val="00E30F04"/>
    <w:rsid w:val="00E3294E"/>
    <w:rsid w:val="00E33386"/>
    <w:rsid w:val="00E37974"/>
    <w:rsid w:val="00E41BE0"/>
    <w:rsid w:val="00E4307B"/>
    <w:rsid w:val="00E43ACE"/>
    <w:rsid w:val="00E44760"/>
    <w:rsid w:val="00E44F79"/>
    <w:rsid w:val="00E46B81"/>
    <w:rsid w:val="00E47A14"/>
    <w:rsid w:val="00E50C12"/>
    <w:rsid w:val="00E51EEF"/>
    <w:rsid w:val="00E525DA"/>
    <w:rsid w:val="00E52CA8"/>
    <w:rsid w:val="00E52CB2"/>
    <w:rsid w:val="00E644E4"/>
    <w:rsid w:val="00E64A81"/>
    <w:rsid w:val="00E728C6"/>
    <w:rsid w:val="00E73BF1"/>
    <w:rsid w:val="00E765C3"/>
    <w:rsid w:val="00E776B5"/>
    <w:rsid w:val="00E779F0"/>
    <w:rsid w:val="00E77E3B"/>
    <w:rsid w:val="00E8147B"/>
    <w:rsid w:val="00E82294"/>
    <w:rsid w:val="00E82CA9"/>
    <w:rsid w:val="00E83E7F"/>
    <w:rsid w:val="00E844E7"/>
    <w:rsid w:val="00E84A54"/>
    <w:rsid w:val="00E87E4A"/>
    <w:rsid w:val="00E91465"/>
    <w:rsid w:val="00E92DD9"/>
    <w:rsid w:val="00E963A9"/>
    <w:rsid w:val="00EA1C74"/>
    <w:rsid w:val="00EA3409"/>
    <w:rsid w:val="00EA616D"/>
    <w:rsid w:val="00EA6ABA"/>
    <w:rsid w:val="00EB0BC4"/>
    <w:rsid w:val="00EB1D43"/>
    <w:rsid w:val="00EB444F"/>
    <w:rsid w:val="00EB68BC"/>
    <w:rsid w:val="00EC1FA9"/>
    <w:rsid w:val="00EC271A"/>
    <w:rsid w:val="00EC5018"/>
    <w:rsid w:val="00EC6CB6"/>
    <w:rsid w:val="00ED02C8"/>
    <w:rsid w:val="00ED076F"/>
    <w:rsid w:val="00EE33FA"/>
    <w:rsid w:val="00EE784E"/>
    <w:rsid w:val="00EF0609"/>
    <w:rsid w:val="00EF34AF"/>
    <w:rsid w:val="00EF5098"/>
    <w:rsid w:val="00EF50CC"/>
    <w:rsid w:val="00F00AC8"/>
    <w:rsid w:val="00F0534E"/>
    <w:rsid w:val="00F0685A"/>
    <w:rsid w:val="00F0742B"/>
    <w:rsid w:val="00F07C9E"/>
    <w:rsid w:val="00F107D1"/>
    <w:rsid w:val="00F15918"/>
    <w:rsid w:val="00F161E2"/>
    <w:rsid w:val="00F17F99"/>
    <w:rsid w:val="00F24DC8"/>
    <w:rsid w:val="00F26DB1"/>
    <w:rsid w:val="00F30817"/>
    <w:rsid w:val="00F31450"/>
    <w:rsid w:val="00F321A3"/>
    <w:rsid w:val="00F32567"/>
    <w:rsid w:val="00F33C2E"/>
    <w:rsid w:val="00F34E6A"/>
    <w:rsid w:val="00F35896"/>
    <w:rsid w:val="00F3637C"/>
    <w:rsid w:val="00F41207"/>
    <w:rsid w:val="00F43DB6"/>
    <w:rsid w:val="00F45475"/>
    <w:rsid w:val="00F66C25"/>
    <w:rsid w:val="00F66EB0"/>
    <w:rsid w:val="00F704CC"/>
    <w:rsid w:val="00F730D0"/>
    <w:rsid w:val="00F7667D"/>
    <w:rsid w:val="00F82551"/>
    <w:rsid w:val="00F83FAC"/>
    <w:rsid w:val="00F85875"/>
    <w:rsid w:val="00F92D4F"/>
    <w:rsid w:val="00F96385"/>
    <w:rsid w:val="00FA2980"/>
    <w:rsid w:val="00FA5C8B"/>
    <w:rsid w:val="00FB04ED"/>
    <w:rsid w:val="00FB345D"/>
    <w:rsid w:val="00FB5974"/>
    <w:rsid w:val="00FB789A"/>
    <w:rsid w:val="00FB7B93"/>
    <w:rsid w:val="00FB7CCA"/>
    <w:rsid w:val="00FC0AD3"/>
    <w:rsid w:val="00FC2B53"/>
    <w:rsid w:val="00FC2BC8"/>
    <w:rsid w:val="00FC3928"/>
    <w:rsid w:val="00FC4491"/>
    <w:rsid w:val="00FC7B5F"/>
    <w:rsid w:val="00FD030D"/>
    <w:rsid w:val="00FD11DD"/>
    <w:rsid w:val="00FD12E0"/>
    <w:rsid w:val="00FD1AC9"/>
    <w:rsid w:val="00FD54AC"/>
    <w:rsid w:val="00FD66F2"/>
    <w:rsid w:val="00FD727E"/>
    <w:rsid w:val="00FD78CE"/>
    <w:rsid w:val="00FE1F26"/>
    <w:rsid w:val="00FE6A0A"/>
    <w:rsid w:val="00FE7604"/>
    <w:rsid w:val="00FE7C4F"/>
    <w:rsid w:val="00FF32E8"/>
    <w:rsid w:val="00FF7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D2F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A4386"/>
    <w:pPr>
      <w:ind w:leftChars="200" w:left="480"/>
    </w:pPr>
  </w:style>
  <w:style w:type="character" w:customStyle="1" w:styleId="contentext1">
    <w:name w:val="contentext1"/>
    <w:basedOn w:val="DefaultParagraphFont"/>
    <w:uiPriority w:val="99"/>
    <w:rsid w:val="003827D6"/>
    <w:rPr>
      <w:rFonts w:cs="Times New Roman"/>
      <w:spacing w:val="300"/>
      <w:sz w:val="18"/>
      <w:szCs w:val="18"/>
    </w:rPr>
  </w:style>
  <w:style w:type="table" w:styleId="TableGrid">
    <w:name w:val="Table Grid"/>
    <w:basedOn w:val="TableNormal"/>
    <w:uiPriority w:val="99"/>
    <w:rsid w:val="003827D6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C463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Header">
    <w:name w:val="header"/>
    <w:basedOn w:val="Normal"/>
    <w:link w:val="HeaderChar"/>
    <w:uiPriority w:val="99"/>
    <w:semiHidden/>
    <w:rsid w:val="008F10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F10B9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8F10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F10B9"/>
    <w:rPr>
      <w:rFonts w:cs="Times New Roman"/>
      <w:sz w:val="20"/>
      <w:szCs w:val="20"/>
    </w:rPr>
  </w:style>
  <w:style w:type="paragraph" w:styleId="NoSpacing">
    <w:name w:val="No Spacing"/>
    <w:uiPriority w:val="99"/>
    <w:qFormat/>
    <w:rsid w:val="0042483F"/>
    <w:pPr>
      <w:widowControl w:val="0"/>
    </w:pPr>
  </w:style>
  <w:style w:type="paragraph" w:styleId="NormalWeb">
    <w:name w:val="Normal (Web)"/>
    <w:basedOn w:val="Normal"/>
    <w:uiPriority w:val="99"/>
    <w:rsid w:val="00EE784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">
    <w:name w:val="說明辦法首行"/>
    <w:basedOn w:val="Normal"/>
    <w:uiPriority w:val="99"/>
    <w:rsid w:val="00E82CA9"/>
    <w:pPr>
      <w:snapToGrid w:val="0"/>
      <w:spacing w:line="500" w:lineRule="exact"/>
      <w:ind w:left="964" w:hanging="964"/>
    </w:pPr>
    <w:rPr>
      <w:rFonts w:ascii="Times New Roman" w:eastAsia="標楷體" w:hAnsi="Times New Roman"/>
      <w:sz w:val="32"/>
      <w:szCs w:val="20"/>
    </w:rPr>
  </w:style>
  <w:style w:type="character" w:styleId="Hyperlink">
    <w:name w:val="Hyperlink"/>
    <w:basedOn w:val="DefaultParagraphFont"/>
    <w:uiPriority w:val="99"/>
    <w:rsid w:val="00837F42"/>
    <w:rPr>
      <w:rFonts w:cs="Times New Roman"/>
      <w:color w:val="343434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rsid w:val="00837F42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7F42"/>
    <w:rPr>
      <w:rFonts w:ascii="Cambria" w:eastAsia="新細明體" w:hAnsi="Cambria" w:cs="Times New Roman"/>
      <w:sz w:val="18"/>
      <w:szCs w:val="18"/>
    </w:rPr>
  </w:style>
  <w:style w:type="character" w:customStyle="1" w:styleId="smallword1">
    <w:name w:val="smallword1"/>
    <w:basedOn w:val="DefaultParagraphFont"/>
    <w:uiPriority w:val="99"/>
    <w:rsid w:val="007728E7"/>
    <w:rPr>
      <w:rFonts w:ascii="Arial" w:hAnsi="Arial" w:cs="Arial"/>
      <w:color w:val="000000"/>
      <w:sz w:val="15"/>
      <w:szCs w:val="15"/>
    </w:rPr>
  </w:style>
  <w:style w:type="character" w:customStyle="1" w:styleId="style111">
    <w:name w:val="style111"/>
    <w:basedOn w:val="DefaultParagraphFont"/>
    <w:uiPriority w:val="99"/>
    <w:rsid w:val="007728E7"/>
    <w:rPr>
      <w:rFonts w:cs="Times New Roman"/>
      <w:color w:val="FFCC00"/>
    </w:rPr>
  </w:style>
  <w:style w:type="character" w:customStyle="1" w:styleId="style81">
    <w:name w:val="style81"/>
    <w:basedOn w:val="DefaultParagraphFont"/>
    <w:uiPriority w:val="99"/>
    <w:rsid w:val="007728E7"/>
    <w:rPr>
      <w:rFonts w:cs="Times New Roman"/>
      <w:color w:val="FFFFFF"/>
    </w:rPr>
  </w:style>
  <w:style w:type="character" w:styleId="Strong">
    <w:name w:val="Strong"/>
    <w:basedOn w:val="DefaultParagraphFont"/>
    <w:uiPriority w:val="99"/>
    <w:qFormat/>
    <w:rsid w:val="002E2698"/>
    <w:rPr>
      <w:rFonts w:cs="Times New Roman"/>
      <w:b/>
      <w:bCs/>
    </w:rPr>
  </w:style>
  <w:style w:type="character" w:customStyle="1" w:styleId="style1">
    <w:name w:val="style1"/>
    <w:basedOn w:val="DefaultParagraphFont"/>
    <w:uiPriority w:val="99"/>
    <w:rsid w:val="00171211"/>
    <w:rPr>
      <w:rFonts w:cs="Times New Roman"/>
    </w:rPr>
  </w:style>
  <w:style w:type="character" w:customStyle="1" w:styleId="font01">
    <w:name w:val="font01"/>
    <w:basedOn w:val="DefaultParagraphFont"/>
    <w:uiPriority w:val="99"/>
    <w:rsid w:val="001B0892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1D206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23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3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2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3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23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33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3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233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3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3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3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3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smei@mail.ipcf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202</Words>
  <Characters>1155</Characters>
  <Application>Microsoft Office Outlook</Application>
  <DocSecurity>0</DocSecurity>
  <Lines>0</Lines>
  <Paragraphs>0</Paragraphs>
  <ScaleCrop>false</ScaleCrop>
  <Company>Your Company Name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財團法人原住民族文化事業基金會105年度補助業務宣導說明會</dc:title>
  <dc:subject/>
  <dc:creator>Your User Name</dc:creator>
  <cp:keywords/>
  <dc:description/>
  <cp:lastModifiedBy>user</cp:lastModifiedBy>
  <cp:revision>2</cp:revision>
  <cp:lastPrinted>2015-01-21T06:25:00Z</cp:lastPrinted>
  <dcterms:created xsi:type="dcterms:W3CDTF">2015-12-22T00:46:00Z</dcterms:created>
  <dcterms:modified xsi:type="dcterms:W3CDTF">2015-12-22T00:46:00Z</dcterms:modified>
</cp:coreProperties>
</file>